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D09725" w14:textId="6136B05F" w:rsidR="00846E47" w:rsidRPr="00AD724A" w:rsidRDefault="00846E47" w:rsidP="00D00FEC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4310A5BA" w14:textId="6BA00A65" w:rsidR="00AF6240" w:rsidRPr="00AD724A" w:rsidRDefault="00341EB6" w:rsidP="00982B7C">
      <w:pPr>
        <w:spacing w:after="0"/>
        <w:rPr>
          <w:rFonts w:ascii="Times New Roman" w:hAnsi="Times New Roman"/>
          <w:bCs/>
          <w:sz w:val="20"/>
          <w:szCs w:val="20"/>
        </w:rPr>
      </w:pPr>
      <w:r w:rsidRPr="00AD724A"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</w:t>
      </w:r>
      <w:r w:rsidR="000867A7" w:rsidRPr="00AD724A">
        <w:rPr>
          <w:rFonts w:ascii="Times New Roman" w:hAnsi="Times New Roman"/>
          <w:b/>
          <w:sz w:val="20"/>
          <w:szCs w:val="20"/>
        </w:rPr>
        <w:tab/>
      </w:r>
      <w:r w:rsidR="000867A7" w:rsidRPr="00AD724A">
        <w:rPr>
          <w:rFonts w:ascii="Times New Roman" w:hAnsi="Times New Roman"/>
          <w:b/>
          <w:sz w:val="20"/>
          <w:szCs w:val="20"/>
        </w:rPr>
        <w:tab/>
      </w:r>
    </w:p>
    <w:p w14:paraId="4337975A" w14:textId="77777777" w:rsidR="006E1D43" w:rsidRPr="00AD724A" w:rsidRDefault="006E1D43" w:rsidP="006E1D43">
      <w:pPr>
        <w:spacing w:after="0"/>
        <w:rPr>
          <w:rFonts w:ascii="Times New Roman" w:hAnsi="Times New Roman"/>
          <w:sz w:val="20"/>
          <w:szCs w:val="20"/>
        </w:rPr>
      </w:pPr>
    </w:p>
    <w:p w14:paraId="46B630A3" w14:textId="18E4B58F" w:rsidR="006E1D43" w:rsidRPr="00982B7C" w:rsidRDefault="006E1D43" w:rsidP="006E1D43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982B7C">
        <w:rPr>
          <w:rFonts w:ascii="Times New Roman" w:hAnsi="Times New Roman"/>
          <w:b/>
          <w:bCs/>
          <w:sz w:val="28"/>
          <w:szCs w:val="28"/>
        </w:rPr>
        <w:t>CALENDARUL EVENIMENTELOR PROPUSE CU OCAZIA ”ZILEI NAȚIONALE A MESERIILOR</w:t>
      </w:r>
      <w:r w:rsidR="00557EBE" w:rsidRPr="00982B7C">
        <w:rPr>
          <w:rFonts w:ascii="Times New Roman" w:hAnsi="Times New Roman"/>
          <w:b/>
          <w:bCs/>
          <w:sz w:val="28"/>
          <w:szCs w:val="28"/>
        </w:rPr>
        <w:t xml:space="preserve"> 2021</w:t>
      </w:r>
      <w:r w:rsidRPr="00982B7C">
        <w:rPr>
          <w:rFonts w:ascii="Times New Roman" w:hAnsi="Times New Roman"/>
          <w:b/>
          <w:bCs/>
          <w:sz w:val="28"/>
          <w:szCs w:val="28"/>
        </w:rPr>
        <w:t>”</w:t>
      </w:r>
    </w:p>
    <w:p w14:paraId="3329054A" w14:textId="77777777" w:rsidR="00CE7C95" w:rsidRPr="00AD724A" w:rsidRDefault="00CE7C95" w:rsidP="006E1D43">
      <w:pPr>
        <w:spacing w:after="0"/>
        <w:jc w:val="center"/>
        <w:rPr>
          <w:rFonts w:ascii="Times New Roman" w:hAnsi="Times New Roman"/>
          <w:b/>
          <w:bCs/>
          <w:sz w:val="20"/>
          <w:szCs w:val="20"/>
        </w:rPr>
      </w:pPr>
    </w:p>
    <w:tbl>
      <w:tblPr>
        <w:tblStyle w:val="TableGrid"/>
        <w:tblW w:w="1446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965"/>
        <w:gridCol w:w="1727"/>
        <w:gridCol w:w="3292"/>
        <w:gridCol w:w="1701"/>
        <w:gridCol w:w="1906"/>
        <w:gridCol w:w="1496"/>
        <w:gridCol w:w="1247"/>
        <w:gridCol w:w="1559"/>
      </w:tblGrid>
      <w:tr w:rsidR="006E1D43" w:rsidRPr="00AD724A" w14:paraId="0743C76C" w14:textId="77777777" w:rsidTr="00AD724A">
        <w:tc>
          <w:tcPr>
            <w:tcW w:w="567" w:type="dxa"/>
          </w:tcPr>
          <w:p w14:paraId="5674A7FE" w14:textId="77777777" w:rsidR="006E1D43" w:rsidRPr="00AD724A" w:rsidRDefault="006E1D43" w:rsidP="006E1D43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Nr.</w:t>
            </w:r>
          </w:p>
          <w:p w14:paraId="545D9FC0" w14:textId="77777777" w:rsidR="006E1D43" w:rsidRPr="00AD724A" w:rsidRDefault="006E1D43" w:rsidP="006E1D43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Crt.</w:t>
            </w:r>
          </w:p>
        </w:tc>
        <w:tc>
          <w:tcPr>
            <w:tcW w:w="965" w:type="dxa"/>
          </w:tcPr>
          <w:p w14:paraId="26C678D8" w14:textId="77777777" w:rsidR="006E1D43" w:rsidRPr="00AD724A" w:rsidRDefault="006E1D43" w:rsidP="006E1D43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Judetul</w:t>
            </w:r>
          </w:p>
        </w:tc>
        <w:tc>
          <w:tcPr>
            <w:tcW w:w="1727" w:type="dxa"/>
          </w:tcPr>
          <w:p w14:paraId="2716C61F" w14:textId="77777777" w:rsidR="006E1D43" w:rsidRPr="00AD724A" w:rsidRDefault="006E1D43" w:rsidP="006E1D43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Denumirea acțiunii/activității</w:t>
            </w:r>
          </w:p>
        </w:tc>
        <w:tc>
          <w:tcPr>
            <w:tcW w:w="3292" w:type="dxa"/>
          </w:tcPr>
          <w:p w14:paraId="2FBB49F6" w14:textId="77777777" w:rsidR="006E1D43" w:rsidRPr="00AD724A" w:rsidRDefault="006E1D43" w:rsidP="006E1D43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Scurtă descriere a activității</w:t>
            </w:r>
          </w:p>
        </w:tc>
        <w:tc>
          <w:tcPr>
            <w:tcW w:w="1701" w:type="dxa"/>
          </w:tcPr>
          <w:p w14:paraId="3F112CC5" w14:textId="77777777" w:rsidR="006E1D43" w:rsidRPr="00AD724A" w:rsidRDefault="006E1D43" w:rsidP="006E1D43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Organizator</w:t>
            </w:r>
          </w:p>
        </w:tc>
        <w:tc>
          <w:tcPr>
            <w:tcW w:w="1906" w:type="dxa"/>
          </w:tcPr>
          <w:p w14:paraId="10EF6992" w14:textId="77777777" w:rsidR="006E1D43" w:rsidRPr="00AD724A" w:rsidRDefault="006E1D43" w:rsidP="006E1D43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Parteneri</w:t>
            </w:r>
          </w:p>
        </w:tc>
        <w:tc>
          <w:tcPr>
            <w:tcW w:w="1496" w:type="dxa"/>
          </w:tcPr>
          <w:p w14:paraId="4BB1BE03" w14:textId="77777777" w:rsidR="006E1D43" w:rsidRPr="00AD724A" w:rsidRDefault="006E1D43" w:rsidP="00557EB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Locație</w:t>
            </w:r>
          </w:p>
        </w:tc>
        <w:tc>
          <w:tcPr>
            <w:tcW w:w="1247" w:type="dxa"/>
          </w:tcPr>
          <w:p w14:paraId="7CD346DD" w14:textId="77777777" w:rsidR="006E1D43" w:rsidRPr="00AD724A" w:rsidRDefault="006E1D43" w:rsidP="009D143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Data derulării</w:t>
            </w:r>
          </w:p>
        </w:tc>
        <w:tc>
          <w:tcPr>
            <w:tcW w:w="1559" w:type="dxa"/>
          </w:tcPr>
          <w:p w14:paraId="50527AF4" w14:textId="77777777" w:rsidR="006E1D43" w:rsidRPr="00AD724A" w:rsidRDefault="006E1D43" w:rsidP="006E1D43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  <w:proofErr w:type="spellStart"/>
            <w:r w:rsidRPr="00AD724A"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  <w:t>Tipul</w:t>
            </w:r>
            <w:proofErr w:type="spellEnd"/>
            <w:r w:rsidRPr="00AD724A"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AD724A"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  <w:t>participanți</w:t>
            </w:r>
            <w:proofErr w:type="spellEnd"/>
            <w:r w:rsidRPr="00AD724A"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  <w:t xml:space="preserve"> (</w:t>
            </w:r>
            <w:proofErr w:type="spellStart"/>
            <w:r w:rsidRPr="00AD724A"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  <w:t>elevi</w:t>
            </w:r>
            <w:proofErr w:type="spellEnd"/>
            <w:r w:rsidRPr="00AD724A"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AD724A"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  <w:t>părinți</w:t>
            </w:r>
            <w:proofErr w:type="spellEnd"/>
            <w:r w:rsidRPr="00AD724A"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AD724A"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  <w:t>op.economici</w:t>
            </w:r>
            <w:proofErr w:type="spellEnd"/>
            <w:r w:rsidRPr="00AD724A"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AD724A"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  <w:t>autorit.publ</w:t>
            </w:r>
            <w:proofErr w:type="spellEnd"/>
            <w:r w:rsidRPr="00AD724A"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  <w:t>.)</w:t>
            </w:r>
          </w:p>
        </w:tc>
      </w:tr>
      <w:tr w:rsidR="000867A7" w:rsidRPr="00AD724A" w14:paraId="588A09FF" w14:textId="77777777" w:rsidTr="00AD724A">
        <w:tc>
          <w:tcPr>
            <w:tcW w:w="567" w:type="dxa"/>
          </w:tcPr>
          <w:p w14:paraId="4E463979" w14:textId="342DCAAB" w:rsidR="000867A7" w:rsidRPr="00AD724A" w:rsidRDefault="0046141F" w:rsidP="000867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5" w:type="dxa"/>
          </w:tcPr>
          <w:p w14:paraId="7717BC7B" w14:textId="0233E075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64A6BF9B" w14:textId="7AF9BC8A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Săptămâna “porților deschise”/</w:t>
            </w:r>
            <w:r w:rsidRPr="00AD724A">
              <w:rPr>
                <w:rFonts w:ascii="Times New Roman" w:hAnsi="Times New Roman"/>
                <w:b/>
                <w:sz w:val="20"/>
                <w:szCs w:val="20"/>
              </w:rPr>
              <w:t>online</w:t>
            </w:r>
          </w:p>
        </w:tc>
        <w:tc>
          <w:tcPr>
            <w:tcW w:w="3292" w:type="dxa"/>
          </w:tcPr>
          <w:p w14:paraId="59C2F371" w14:textId="77777777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  <w:lang w:val="fr-FR"/>
              </w:rPr>
            </w:pP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>Activitate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>popularizare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a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>ofertei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>şcolarizare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</w:t>
            </w:r>
          </w:p>
          <w:p w14:paraId="270212E4" w14:textId="77777777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la nivelul claselor a Vlll-a</w:t>
            </w:r>
          </w:p>
          <w:p w14:paraId="159B6A54" w14:textId="77777777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din județul Covasna.</w:t>
            </w:r>
          </w:p>
          <w:p w14:paraId="613B86A7" w14:textId="064AE685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 xml:space="preserve">Link </w:t>
            </w:r>
          </w:p>
        </w:tc>
        <w:tc>
          <w:tcPr>
            <w:tcW w:w="1701" w:type="dxa"/>
          </w:tcPr>
          <w:p w14:paraId="027A332B" w14:textId="77777777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 xml:space="preserve">Liceul Tehnologic </w:t>
            </w:r>
          </w:p>
          <w:p w14:paraId="5B5C9C6E" w14:textId="2509AA9A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Constantin Brâncuși</w:t>
            </w:r>
          </w:p>
        </w:tc>
        <w:tc>
          <w:tcPr>
            <w:tcW w:w="1906" w:type="dxa"/>
          </w:tcPr>
          <w:p w14:paraId="0AEA197B" w14:textId="7EE28F57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val="hu-HU"/>
              </w:rPr>
              <w:t>Toate unit</w:t>
            </w:r>
            <w:r w:rsidRPr="00AD724A">
              <w:rPr>
                <w:rFonts w:ascii="Times New Roman" w:hAnsi="Times New Roman"/>
                <w:sz w:val="20"/>
                <w:szCs w:val="20"/>
              </w:rPr>
              <w:t>ățile de învățământ din județ care școlarizează elevi ai claselor VIII-a.</w:t>
            </w:r>
          </w:p>
        </w:tc>
        <w:tc>
          <w:tcPr>
            <w:tcW w:w="1496" w:type="dxa"/>
          </w:tcPr>
          <w:p w14:paraId="51E03E47" w14:textId="54A1F2B1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Liceul Tehnologic Constantin Brâncuși/online</w:t>
            </w:r>
          </w:p>
        </w:tc>
        <w:tc>
          <w:tcPr>
            <w:tcW w:w="1247" w:type="dxa"/>
          </w:tcPr>
          <w:p w14:paraId="63E85454" w14:textId="77777777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8-11 .03.2021</w:t>
            </w:r>
          </w:p>
          <w:p w14:paraId="08516CAF" w14:textId="1EBE79AD" w:rsidR="000867A7" w:rsidRPr="00AD724A" w:rsidRDefault="000867A7" w:rsidP="000867A7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62F80729" w14:textId="77777777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 xml:space="preserve">Elevi </w:t>
            </w:r>
          </w:p>
          <w:p w14:paraId="60379845" w14:textId="77777777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Cadre didactice</w:t>
            </w:r>
          </w:p>
          <w:p w14:paraId="1741F614" w14:textId="77777777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</w:p>
        </w:tc>
      </w:tr>
      <w:tr w:rsidR="000867A7" w:rsidRPr="00AD724A" w14:paraId="23504864" w14:textId="77777777" w:rsidTr="00AD724A">
        <w:tc>
          <w:tcPr>
            <w:tcW w:w="567" w:type="dxa"/>
          </w:tcPr>
          <w:p w14:paraId="42AE6656" w14:textId="5BC4D7C3" w:rsidR="000867A7" w:rsidRPr="00AD724A" w:rsidRDefault="0046141F" w:rsidP="000867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65" w:type="dxa"/>
          </w:tcPr>
          <w:p w14:paraId="3798BDE5" w14:textId="188683CF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79B9CD0F" w14:textId="4FD969E1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“</w:t>
            </w:r>
            <w:r w:rsidRPr="00AD724A">
              <w:rPr>
                <w:rFonts w:ascii="Times New Roman" w:hAnsi="Times New Roman"/>
                <w:i/>
                <w:sz w:val="20"/>
                <w:szCs w:val="20"/>
              </w:rPr>
              <w:t>Meseria de ospătar”</w:t>
            </w:r>
            <w:r w:rsidRPr="00AD724A">
              <w:rPr>
                <w:rFonts w:ascii="Times New Roman" w:hAnsi="Times New Roman"/>
                <w:sz w:val="20"/>
                <w:szCs w:val="20"/>
              </w:rPr>
              <w:t xml:space="preserve"> vizionare și prezentare </w:t>
            </w:r>
            <w:r w:rsidRPr="00AD724A">
              <w:rPr>
                <w:rFonts w:ascii="Times New Roman" w:hAnsi="Times New Roman"/>
                <w:b/>
                <w:sz w:val="20"/>
                <w:szCs w:val="20"/>
              </w:rPr>
              <w:t>online</w:t>
            </w:r>
          </w:p>
        </w:tc>
        <w:tc>
          <w:tcPr>
            <w:tcW w:w="3292" w:type="dxa"/>
          </w:tcPr>
          <w:p w14:paraId="1031CDCE" w14:textId="62BFBC45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Prezentare a calificărilor  liceului, cu aspecte  din activitaea practică  elevilor</w:t>
            </w:r>
          </w:p>
        </w:tc>
        <w:tc>
          <w:tcPr>
            <w:tcW w:w="1701" w:type="dxa"/>
          </w:tcPr>
          <w:p w14:paraId="70A6939B" w14:textId="77777777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 xml:space="preserve">Liceul Tehnologic </w:t>
            </w:r>
          </w:p>
          <w:p w14:paraId="637E4608" w14:textId="41799AC5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Constantin Brâncuși</w:t>
            </w:r>
          </w:p>
        </w:tc>
        <w:tc>
          <w:tcPr>
            <w:tcW w:w="1906" w:type="dxa"/>
          </w:tcPr>
          <w:p w14:paraId="7F0C7A8F" w14:textId="71333BF9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 xml:space="preserve"> Toate unitățile de învățământ din județ care școlarizează elevi ai claselor VIII-a.</w:t>
            </w:r>
          </w:p>
        </w:tc>
        <w:tc>
          <w:tcPr>
            <w:tcW w:w="1496" w:type="dxa"/>
          </w:tcPr>
          <w:p w14:paraId="1CC6CD0B" w14:textId="38509F91" w:rsidR="000867A7" w:rsidRPr="00AD724A" w:rsidRDefault="00393820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Braserie</w:t>
            </w:r>
            <w:r w:rsidR="000867A7" w:rsidRPr="00AD724A">
              <w:rPr>
                <w:rFonts w:ascii="Times New Roman" w:hAnsi="Times New Roman"/>
                <w:sz w:val="20"/>
                <w:szCs w:val="20"/>
              </w:rPr>
              <w:t>/online</w:t>
            </w:r>
          </w:p>
        </w:tc>
        <w:tc>
          <w:tcPr>
            <w:tcW w:w="1247" w:type="dxa"/>
          </w:tcPr>
          <w:p w14:paraId="11B4D3AD" w14:textId="2C26F2CD" w:rsidR="000867A7" w:rsidRPr="00AD724A" w:rsidRDefault="000867A7" w:rsidP="000867A7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10-11.03 2021</w:t>
            </w:r>
          </w:p>
        </w:tc>
        <w:tc>
          <w:tcPr>
            <w:tcW w:w="1559" w:type="dxa"/>
          </w:tcPr>
          <w:p w14:paraId="6D3D78A3" w14:textId="77777777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Elevi</w:t>
            </w:r>
          </w:p>
          <w:p w14:paraId="6A4A0112" w14:textId="77777777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Maistri instructor</w:t>
            </w:r>
          </w:p>
          <w:p w14:paraId="4DA3E335" w14:textId="3417F31F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Agenți economici din domeniu</w:t>
            </w:r>
          </w:p>
        </w:tc>
      </w:tr>
      <w:tr w:rsidR="000867A7" w:rsidRPr="00AD724A" w14:paraId="09076927" w14:textId="77777777" w:rsidTr="00AD724A">
        <w:tc>
          <w:tcPr>
            <w:tcW w:w="567" w:type="dxa"/>
          </w:tcPr>
          <w:p w14:paraId="59F5D987" w14:textId="29964548" w:rsidR="000867A7" w:rsidRPr="00AD724A" w:rsidRDefault="0046141F" w:rsidP="000867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65" w:type="dxa"/>
          </w:tcPr>
          <w:p w14:paraId="47A6E888" w14:textId="7B7B63FA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69339719" w14:textId="03685CE5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i/>
                <w:sz w:val="20"/>
                <w:szCs w:val="20"/>
                <w:lang w:val="en-GB"/>
              </w:rPr>
              <w:t>“</w:t>
            </w:r>
            <w:r w:rsidRPr="00AD724A">
              <w:rPr>
                <w:rFonts w:ascii="Times New Roman" w:hAnsi="Times New Roman"/>
                <w:i/>
                <w:sz w:val="20"/>
                <w:szCs w:val="20"/>
              </w:rPr>
              <w:t>Meseria de Bucătar”</w:t>
            </w:r>
            <w:r w:rsidRPr="00AD724A">
              <w:rPr>
                <w:rFonts w:ascii="Times New Roman" w:hAnsi="Times New Roman"/>
                <w:sz w:val="20"/>
                <w:szCs w:val="20"/>
              </w:rPr>
              <w:t xml:space="preserve"> - vizionare și prezentare </w:t>
            </w:r>
            <w:r w:rsidRPr="00AD724A">
              <w:rPr>
                <w:rFonts w:ascii="Times New Roman" w:hAnsi="Times New Roman"/>
                <w:b/>
                <w:sz w:val="20"/>
                <w:szCs w:val="20"/>
              </w:rPr>
              <w:t>online</w:t>
            </w:r>
          </w:p>
        </w:tc>
        <w:tc>
          <w:tcPr>
            <w:tcW w:w="3292" w:type="dxa"/>
          </w:tcPr>
          <w:p w14:paraId="7B389749" w14:textId="68082CD1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 xml:space="preserve">Prezentare a calificărilor  liceului, cu aspecte  din activitaea practică în laboratorul școlii, a elevilor </w:t>
            </w:r>
          </w:p>
        </w:tc>
        <w:tc>
          <w:tcPr>
            <w:tcW w:w="1701" w:type="dxa"/>
          </w:tcPr>
          <w:p w14:paraId="1CAC4CDB" w14:textId="77777777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 xml:space="preserve">Liceul Tehnologic </w:t>
            </w:r>
          </w:p>
          <w:p w14:paraId="2DA409B7" w14:textId="190D3BDD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Constantin Brâncuși</w:t>
            </w:r>
          </w:p>
        </w:tc>
        <w:tc>
          <w:tcPr>
            <w:tcW w:w="1906" w:type="dxa"/>
          </w:tcPr>
          <w:p w14:paraId="09157EA9" w14:textId="2BBE39A5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Toate unitățile de învățământ din județ care școlarizează elevi ai claselor VIII-a.</w:t>
            </w:r>
          </w:p>
        </w:tc>
        <w:tc>
          <w:tcPr>
            <w:tcW w:w="1496" w:type="dxa"/>
          </w:tcPr>
          <w:p w14:paraId="18A8D052" w14:textId="3BB636CC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Laborator gastronomie/online</w:t>
            </w:r>
          </w:p>
        </w:tc>
        <w:tc>
          <w:tcPr>
            <w:tcW w:w="1247" w:type="dxa"/>
          </w:tcPr>
          <w:p w14:paraId="5861115D" w14:textId="77777777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10-11.03.</w:t>
            </w:r>
          </w:p>
          <w:p w14:paraId="57A611EF" w14:textId="1EE41426" w:rsidR="000867A7" w:rsidRPr="00AD724A" w:rsidRDefault="000867A7" w:rsidP="000867A7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1559" w:type="dxa"/>
          </w:tcPr>
          <w:p w14:paraId="2EE5B6D8" w14:textId="77777777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Elevi</w:t>
            </w:r>
          </w:p>
          <w:p w14:paraId="3DA4496C" w14:textId="77777777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Cadre didactice îndrumătoare</w:t>
            </w:r>
          </w:p>
          <w:p w14:paraId="50D7FCBB" w14:textId="5CAD79D5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Agentul econom</w:t>
            </w:r>
            <w:r w:rsidR="00677AA0">
              <w:rPr>
                <w:rFonts w:ascii="Times New Roman" w:hAnsi="Times New Roman"/>
                <w:sz w:val="20"/>
                <w:szCs w:val="20"/>
              </w:rPr>
              <w:t>ic</w:t>
            </w:r>
          </w:p>
        </w:tc>
      </w:tr>
      <w:tr w:rsidR="000867A7" w:rsidRPr="00AD724A" w14:paraId="675D6496" w14:textId="77777777" w:rsidTr="00AD724A">
        <w:tc>
          <w:tcPr>
            <w:tcW w:w="567" w:type="dxa"/>
          </w:tcPr>
          <w:p w14:paraId="7C59C120" w14:textId="04ECB526" w:rsidR="000867A7" w:rsidRPr="00AD724A" w:rsidRDefault="0046141F" w:rsidP="000867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65" w:type="dxa"/>
          </w:tcPr>
          <w:p w14:paraId="1A52DF2A" w14:textId="47B76E79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78480F84" w14:textId="68367EB4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i/>
                <w:sz w:val="20"/>
                <w:szCs w:val="20"/>
              </w:rPr>
              <w:t>“Meseria de   Comerciant- Vânzător“</w:t>
            </w:r>
            <w:r w:rsidRPr="00AD724A">
              <w:rPr>
                <w:rFonts w:ascii="Times New Roman" w:hAnsi="Times New Roman"/>
                <w:sz w:val="20"/>
                <w:szCs w:val="20"/>
              </w:rPr>
              <w:t xml:space="preserve"> vizionare și prezentare </w:t>
            </w:r>
            <w:r w:rsidRPr="00AD724A">
              <w:rPr>
                <w:rFonts w:ascii="Times New Roman" w:hAnsi="Times New Roman"/>
                <w:b/>
                <w:sz w:val="20"/>
                <w:szCs w:val="20"/>
              </w:rPr>
              <w:t>online</w:t>
            </w:r>
          </w:p>
        </w:tc>
        <w:tc>
          <w:tcPr>
            <w:tcW w:w="3292" w:type="dxa"/>
          </w:tcPr>
          <w:p w14:paraId="7F88432B" w14:textId="0DA7C045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Prezentare a calificării de vânzător comerciant   și  aspecte  din activitaea elevilor</w:t>
            </w:r>
          </w:p>
        </w:tc>
        <w:tc>
          <w:tcPr>
            <w:tcW w:w="1701" w:type="dxa"/>
          </w:tcPr>
          <w:p w14:paraId="7787DAB9" w14:textId="77777777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 xml:space="preserve">Liceul Tehnologic </w:t>
            </w:r>
          </w:p>
          <w:p w14:paraId="0DC38967" w14:textId="31DEEC3C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Constantin Brâncuși</w:t>
            </w:r>
          </w:p>
        </w:tc>
        <w:tc>
          <w:tcPr>
            <w:tcW w:w="1906" w:type="dxa"/>
          </w:tcPr>
          <w:p w14:paraId="217ADCBB" w14:textId="50198B8B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Toate unitățile de învățământ din județ care școlarizează elevi ai claselor VIII-a.</w:t>
            </w:r>
          </w:p>
        </w:tc>
        <w:tc>
          <w:tcPr>
            <w:tcW w:w="1496" w:type="dxa"/>
          </w:tcPr>
          <w:p w14:paraId="0172C123" w14:textId="7F0B33DA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Laborator/și agenți economici /on line</w:t>
            </w:r>
          </w:p>
        </w:tc>
        <w:tc>
          <w:tcPr>
            <w:tcW w:w="1247" w:type="dxa"/>
          </w:tcPr>
          <w:p w14:paraId="6BD122A9" w14:textId="77777777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10-11.03.</w:t>
            </w:r>
          </w:p>
          <w:p w14:paraId="7512FCDC" w14:textId="512B9FF6" w:rsidR="000867A7" w:rsidRPr="00AD724A" w:rsidRDefault="000867A7" w:rsidP="000867A7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1559" w:type="dxa"/>
          </w:tcPr>
          <w:p w14:paraId="11A46FDF" w14:textId="77777777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Elevi</w:t>
            </w:r>
          </w:p>
          <w:p w14:paraId="3F5CD4D2" w14:textId="6C6466C5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Cadre didactice îndrumătoare</w:t>
            </w:r>
          </w:p>
        </w:tc>
      </w:tr>
      <w:tr w:rsidR="000867A7" w:rsidRPr="00AD724A" w14:paraId="3C26DA7A" w14:textId="77777777" w:rsidTr="00AD724A">
        <w:tc>
          <w:tcPr>
            <w:tcW w:w="567" w:type="dxa"/>
          </w:tcPr>
          <w:p w14:paraId="04E8C8B4" w14:textId="07EE2C0E" w:rsidR="000867A7" w:rsidRPr="00AD724A" w:rsidRDefault="0046141F" w:rsidP="000867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5</w:t>
            </w:r>
          </w:p>
        </w:tc>
        <w:tc>
          <w:tcPr>
            <w:tcW w:w="965" w:type="dxa"/>
          </w:tcPr>
          <w:p w14:paraId="71685EAE" w14:textId="6315ED26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4C052961" w14:textId="28EE944F" w:rsidR="000867A7" w:rsidRPr="00677AA0" w:rsidRDefault="000867A7" w:rsidP="000867A7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“</w:t>
            </w:r>
            <w:r w:rsidRPr="00AD724A">
              <w:rPr>
                <w:rFonts w:ascii="Times New Roman" w:hAnsi="Times New Roman"/>
                <w:i/>
                <w:sz w:val="20"/>
                <w:szCs w:val="20"/>
              </w:rPr>
              <w:t xml:space="preserve">Meseria de Estetician și activități de îngrijirea corpului omesc” </w:t>
            </w:r>
            <w:r w:rsidRPr="00AD724A">
              <w:rPr>
                <w:rFonts w:ascii="Times New Roman" w:hAnsi="Times New Roman"/>
                <w:sz w:val="20"/>
                <w:szCs w:val="20"/>
              </w:rPr>
              <w:t xml:space="preserve">vizionare și prezentare </w:t>
            </w:r>
            <w:r w:rsidRPr="00AD724A">
              <w:rPr>
                <w:rFonts w:ascii="Times New Roman" w:hAnsi="Times New Roman"/>
                <w:b/>
                <w:sz w:val="20"/>
                <w:szCs w:val="20"/>
              </w:rPr>
              <w:t>online</w:t>
            </w:r>
          </w:p>
        </w:tc>
        <w:tc>
          <w:tcPr>
            <w:tcW w:w="3292" w:type="dxa"/>
          </w:tcPr>
          <w:p w14:paraId="7D1144ED" w14:textId="1C68CABB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Prezentare a calificărilor  liceului, cu participarea cu aspecte  din activitaea elevilor</w:t>
            </w:r>
          </w:p>
        </w:tc>
        <w:tc>
          <w:tcPr>
            <w:tcW w:w="1701" w:type="dxa"/>
          </w:tcPr>
          <w:p w14:paraId="7B362DEA" w14:textId="77777777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 xml:space="preserve">Liceul Tehnologic </w:t>
            </w:r>
          </w:p>
          <w:p w14:paraId="5DFB892B" w14:textId="688C5CDF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Constantin Brâncuși</w:t>
            </w:r>
          </w:p>
        </w:tc>
        <w:tc>
          <w:tcPr>
            <w:tcW w:w="1906" w:type="dxa"/>
          </w:tcPr>
          <w:p w14:paraId="15CA1B7A" w14:textId="6BD3C262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Toate unitățile de învățământ din județ care școlarizează elevi ai claselor VIII-a.</w:t>
            </w:r>
          </w:p>
        </w:tc>
        <w:tc>
          <w:tcPr>
            <w:tcW w:w="1496" w:type="dxa"/>
          </w:tcPr>
          <w:p w14:paraId="058CDD88" w14:textId="35D50E9B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Atelier coafor-frizerie-manichiură –pedichiură/online</w:t>
            </w:r>
          </w:p>
        </w:tc>
        <w:tc>
          <w:tcPr>
            <w:tcW w:w="1247" w:type="dxa"/>
          </w:tcPr>
          <w:p w14:paraId="1E0FCBB7" w14:textId="499E2474" w:rsidR="000867A7" w:rsidRPr="00AD724A" w:rsidRDefault="000867A7" w:rsidP="000867A7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10-11.03. 2021</w:t>
            </w:r>
          </w:p>
        </w:tc>
        <w:tc>
          <w:tcPr>
            <w:tcW w:w="1559" w:type="dxa"/>
          </w:tcPr>
          <w:p w14:paraId="52E94F4E" w14:textId="77777777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Elevi</w:t>
            </w:r>
          </w:p>
          <w:p w14:paraId="5B944305" w14:textId="77777777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Cadre didactice îndrumătoare</w:t>
            </w:r>
          </w:p>
          <w:p w14:paraId="2670457F" w14:textId="61DBEEEE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Agent economic</w:t>
            </w:r>
          </w:p>
        </w:tc>
      </w:tr>
      <w:tr w:rsidR="000867A7" w:rsidRPr="00AD724A" w14:paraId="53B2D0B3" w14:textId="77777777" w:rsidTr="00AD724A">
        <w:tc>
          <w:tcPr>
            <w:tcW w:w="567" w:type="dxa"/>
          </w:tcPr>
          <w:p w14:paraId="39983CC8" w14:textId="571CBFDE" w:rsidR="000867A7" w:rsidRPr="00AD724A" w:rsidRDefault="0046141F" w:rsidP="000867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65" w:type="dxa"/>
          </w:tcPr>
          <w:p w14:paraId="2060A2EB" w14:textId="5B37B8CC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3656D82E" w14:textId="4D6A11AD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>“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>Cea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mai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>bună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>reclamă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a 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>școlii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>“</w:t>
            </w:r>
            <w:r w:rsidRPr="00AD724A">
              <w:rPr>
                <w:rFonts w:ascii="Times New Roman" w:hAnsi="Times New Roman"/>
                <w:sz w:val="20"/>
                <w:szCs w:val="20"/>
              </w:rPr>
              <w:t>/</w:t>
            </w:r>
            <w:r w:rsidRPr="00AD724A">
              <w:rPr>
                <w:rFonts w:ascii="Times New Roman" w:hAnsi="Times New Roman"/>
                <w:b/>
                <w:sz w:val="20"/>
                <w:szCs w:val="20"/>
              </w:rPr>
              <w:t>online</w:t>
            </w:r>
          </w:p>
        </w:tc>
        <w:tc>
          <w:tcPr>
            <w:tcW w:w="3292" w:type="dxa"/>
          </w:tcPr>
          <w:p w14:paraId="3CB02923" w14:textId="7935054B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>Concurs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>adresat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>elevilor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>liceului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>cu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>participarea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>indirectă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a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>elevilor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>gimnaziu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>clasa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VIII.</w:t>
            </w:r>
            <w:r w:rsidRPr="00AD724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D724A">
              <w:rPr>
                <w:rFonts w:ascii="Times New Roman" w:hAnsi="Times New Roman"/>
                <w:b/>
                <w:sz w:val="20"/>
                <w:szCs w:val="20"/>
              </w:rPr>
              <w:t>online</w:t>
            </w:r>
          </w:p>
        </w:tc>
        <w:tc>
          <w:tcPr>
            <w:tcW w:w="1701" w:type="dxa"/>
          </w:tcPr>
          <w:p w14:paraId="0218FA39" w14:textId="77777777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 xml:space="preserve">Liceul Tehnologic </w:t>
            </w:r>
          </w:p>
          <w:p w14:paraId="6D6C7026" w14:textId="13440672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Constantin Brâncuși</w:t>
            </w:r>
          </w:p>
        </w:tc>
        <w:tc>
          <w:tcPr>
            <w:tcW w:w="1906" w:type="dxa"/>
          </w:tcPr>
          <w:p w14:paraId="7417600E" w14:textId="1D0EB34C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Toate unitățile de învățământ din județ care școlarizează elevi ai claselor VIII</w:t>
            </w:r>
          </w:p>
        </w:tc>
        <w:tc>
          <w:tcPr>
            <w:tcW w:w="1496" w:type="dxa"/>
          </w:tcPr>
          <w:p w14:paraId="3FCCFBD6" w14:textId="348745FE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Sala de festivități”/ online</w:t>
            </w:r>
          </w:p>
        </w:tc>
        <w:tc>
          <w:tcPr>
            <w:tcW w:w="1247" w:type="dxa"/>
          </w:tcPr>
          <w:p w14:paraId="5762DA21" w14:textId="44950275" w:rsidR="000867A7" w:rsidRPr="00AD724A" w:rsidRDefault="000867A7" w:rsidP="000867A7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8-11.03. 2021</w:t>
            </w:r>
          </w:p>
        </w:tc>
        <w:tc>
          <w:tcPr>
            <w:tcW w:w="1559" w:type="dxa"/>
          </w:tcPr>
          <w:p w14:paraId="238C0C89" w14:textId="77777777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Elevi</w:t>
            </w:r>
          </w:p>
          <w:p w14:paraId="51E184DC" w14:textId="4EC9A8EE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Cadre didactice îndrumătoare</w:t>
            </w:r>
          </w:p>
        </w:tc>
      </w:tr>
      <w:tr w:rsidR="000867A7" w:rsidRPr="00AD724A" w14:paraId="0D57D8CD" w14:textId="77777777" w:rsidTr="00AD724A">
        <w:tc>
          <w:tcPr>
            <w:tcW w:w="567" w:type="dxa"/>
          </w:tcPr>
          <w:p w14:paraId="0DFD48A2" w14:textId="04F99CFD" w:rsidR="000867A7" w:rsidRPr="00AD724A" w:rsidRDefault="0046141F" w:rsidP="000867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965" w:type="dxa"/>
          </w:tcPr>
          <w:p w14:paraId="48D82E04" w14:textId="03B95CD4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29627F0A" w14:textId="77777777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“Caravana meseriilor” /</w:t>
            </w:r>
            <w:r w:rsidRPr="00AD724A">
              <w:rPr>
                <w:rFonts w:ascii="Times New Roman" w:hAnsi="Times New Roman"/>
                <w:b/>
                <w:sz w:val="20"/>
                <w:szCs w:val="20"/>
              </w:rPr>
              <w:t>online</w:t>
            </w:r>
          </w:p>
          <w:p w14:paraId="42B06E89" w14:textId="77777777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sz w:val="20"/>
                <w:szCs w:val="20"/>
              </w:rPr>
              <w:t>Ziua meseriilor</w:t>
            </w:r>
          </w:p>
          <w:p w14:paraId="286A2E04" w14:textId="31840E5A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292" w:type="dxa"/>
          </w:tcPr>
          <w:p w14:paraId="0C740BC6" w14:textId="058D57B0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 xml:space="preserve">O campanie de consiliere şi orientare profesională a elevilor realizată prin derularea unor scurt metraje, sub forma unui ,,tur al școlii,,  și prezentate școliilor din județ. </w:t>
            </w:r>
            <w:r w:rsidRPr="00AD724A">
              <w:rPr>
                <w:rFonts w:ascii="Times New Roman" w:hAnsi="Times New Roman"/>
                <w:b/>
                <w:sz w:val="20"/>
                <w:szCs w:val="20"/>
              </w:rPr>
              <w:t>Chestionar online pe google forms</w:t>
            </w:r>
          </w:p>
        </w:tc>
        <w:tc>
          <w:tcPr>
            <w:tcW w:w="1701" w:type="dxa"/>
          </w:tcPr>
          <w:p w14:paraId="1A69AD38" w14:textId="77777777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 xml:space="preserve">Liceul Tehnologic </w:t>
            </w:r>
          </w:p>
          <w:p w14:paraId="6D1B5ED6" w14:textId="6326EC3F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Constantin Brâncuși</w:t>
            </w:r>
          </w:p>
        </w:tc>
        <w:tc>
          <w:tcPr>
            <w:tcW w:w="1906" w:type="dxa"/>
          </w:tcPr>
          <w:p w14:paraId="4E12322D" w14:textId="674221D9" w:rsidR="000867A7" w:rsidRPr="00AD724A" w:rsidRDefault="000867A7" w:rsidP="00C70B7A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>Toate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>școlile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>gimnaziale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>interesate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>calificările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>liceului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fr-FR"/>
              </w:rPr>
              <w:t>nostru</w:t>
            </w:r>
            <w:proofErr w:type="spellEnd"/>
          </w:p>
        </w:tc>
        <w:tc>
          <w:tcPr>
            <w:tcW w:w="1496" w:type="dxa"/>
          </w:tcPr>
          <w:p w14:paraId="2B1BBAB2" w14:textId="6F19706C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Unitățile de învățământ din județ care școlarizează elevi ai claselor aVIII-a”/online</w:t>
            </w:r>
          </w:p>
        </w:tc>
        <w:tc>
          <w:tcPr>
            <w:tcW w:w="1247" w:type="dxa"/>
          </w:tcPr>
          <w:p w14:paraId="6B4C177E" w14:textId="3DFAE355" w:rsidR="000867A7" w:rsidRPr="00AD724A" w:rsidRDefault="000867A7" w:rsidP="000867A7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11.03.2021</w:t>
            </w:r>
          </w:p>
        </w:tc>
        <w:tc>
          <w:tcPr>
            <w:tcW w:w="1559" w:type="dxa"/>
          </w:tcPr>
          <w:p w14:paraId="5CF016B5" w14:textId="77777777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 xml:space="preserve">Elevi </w:t>
            </w:r>
          </w:p>
          <w:p w14:paraId="444B06FC" w14:textId="01A40E00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Cadre didactice</w:t>
            </w:r>
          </w:p>
        </w:tc>
      </w:tr>
      <w:tr w:rsidR="000867A7" w:rsidRPr="00AD724A" w14:paraId="67ED0372" w14:textId="77777777" w:rsidTr="00AD724A">
        <w:tc>
          <w:tcPr>
            <w:tcW w:w="567" w:type="dxa"/>
          </w:tcPr>
          <w:p w14:paraId="7E24EF7C" w14:textId="77085A9E" w:rsidR="000867A7" w:rsidRPr="00AD724A" w:rsidRDefault="0046141F" w:rsidP="000867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965" w:type="dxa"/>
          </w:tcPr>
          <w:p w14:paraId="6A045F08" w14:textId="792AE803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44BEA0D4" w14:textId="53F243B2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Sub sloganul “</w:t>
            </w: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Ceea ce nu știu mă va costa o mulțime de bani, ceea ce știu îmi va aduce o avere”</w:t>
            </w:r>
            <w:r w:rsidRPr="00AD724A">
              <w:rPr>
                <w:rFonts w:ascii="Times New Roman" w:hAnsi="Times New Roman"/>
                <w:sz w:val="20"/>
                <w:szCs w:val="20"/>
              </w:rPr>
              <w:t xml:space="preserve"> Expoziție-eveniment. Metoda </w:t>
            </w:r>
            <w:r w:rsidR="0046141F" w:rsidRPr="00AD724A">
              <w:rPr>
                <w:rFonts w:ascii="Times New Roman" w:hAnsi="Times New Roman"/>
                <w:sz w:val="20"/>
                <w:szCs w:val="20"/>
              </w:rPr>
              <w:t>9</w:t>
            </w:r>
            <w:r w:rsidR="00C70B7A" w:rsidRPr="00AD724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D724A">
              <w:rPr>
                <w:rFonts w:ascii="Times New Roman" w:hAnsi="Times New Roman"/>
                <w:sz w:val="20"/>
                <w:szCs w:val="20"/>
              </w:rPr>
              <w:t>internațională firmă de exercițiu.</w:t>
            </w:r>
          </w:p>
        </w:tc>
        <w:tc>
          <w:tcPr>
            <w:tcW w:w="3292" w:type="dxa"/>
          </w:tcPr>
          <w:p w14:paraId="602CC692" w14:textId="2D1C53D6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Amenajarea de standuri la nivel instituțional respectând măsurile impuse de situația pandemică. Expoziție-eveniment, care oferă situații de exersare pentru elevii cu spirit antreprenorial. Vom utiliza inclusiv metoda internațională de firmă de exercițiu.</w:t>
            </w:r>
          </w:p>
        </w:tc>
        <w:tc>
          <w:tcPr>
            <w:tcW w:w="1701" w:type="dxa"/>
          </w:tcPr>
          <w:p w14:paraId="6C97B08F" w14:textId="317D005A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Liceul tehnologic ”Apor Peter” Tg.-Secuiesc</w:t>
            </w:r>
          </w:p>
        </w:tc>
        <w:tc>
          <w:tcPr>
            <w:tcW w:w="1906" w:type="dxa"/>
          </w:tcPr>
          <w:p w14:paraId="213CE393" w14:textId="25928A0E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Simularea proceselor dintr-o firmă reală: F.E. Ecoprint S.R.L., F.E.-Heaven-Design S.R.L., F.E.Centrul de reciclări selective S.R.L.</w:t>
            </w:r>
          </w:p>
        </w:tc>
        <w:tc>
          <w:tcPr>
            <w:tcW w:w="1496" w:type="dxa"/>
          </w:tcPr>
          <w:p w14:paraId="37F344FC" w14:textId="01C6EF8A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Sala 15 de informatică și Sala de sport</w:t>
            </w:r>
          </w:p>
        </w:tc>
        <w:tc>
          <w:tcPr>
            <w:tcW w:w="1247" w:type="dxa"/>
          </w:tcPr>
          <w:p w14:paraId="439C4DA7" w14:textId="47E03A4E" w:rsidR="000867A7" w:rsidRPr="00AD724A" w:rsidRDefault="000867A7" w:rsidP="000867A7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9 martie 2021</w:t>
            </w:r>
          </w:p>
        </w:tc>
        <w:tc>
          <w:tcPr>
            <w:tcW w:w="1559" w:type="dxa"/>
          </w:tcPr>
          <w:p w14:paraId="00298C86" w14:textId="77777777" w:rsidR="000867A7" w:rsidRPr="00AD724A" w:rsidRDefault="000867A7" w:rsidP="000867A7">
            <w:pPr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Operatorii economici menționați.</w:t>
            </w:r>
          </w:p>
          <w:p w14:paraId="05C8157D" w14:textId="55008E0D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Elevii din clasa a VIII-a</w:t>
            </w:r>
          </w:p>
        </w:tc>
      </w:tr>
      <w:tr w:rsidR="000867A7" w:rsidRPr="00AD724A" w14:paraId="2C9BF9DC" w14:textId="77777777" w:rsidTr="00AD724A">
        <w:tc>
          <w:tcPr>
            <w:tcW w:w="567" w:type="dxa"/>
          </w:tcPr>
          <w:p w14:paraId="0AAA1E9C" w14:textId="2CA46575" w:rsidR="000867A7" w:rsidRPr="00AD724A" w:rsidRDefault="0046141F" w:rsidP="000867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965" w:type="dxa"/>
          </w:tcPr>
          <w:p w14:paraId="3B64F341" w14:textId="7E13A15D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32C90EFC" w14:textId="77777777" w:rsidR="000867A7" w:rsidRPr="00AD724A" w:rsidRDefault="000867A7" w:rsidP="000867A7">
            <w:pPr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Sub sloganul</w:t>
            </w:r>
            <w:r w:rsidRPr="00AD724A">
              <w:rPr>
                <w:rFonts w:ascii="Times New Roman" w:hAnsi="Times New Roman"/>
                <w:b/>
                <w:sz w:val="20"/>
                <w:szCs w:val="20"/>
              </w:rPr>
              <w:t xml:space="preserve"> “Meseria are viitor”</w:t>
            </w:r>
            <w:r w:rsidRPr="00AD724A">
              <w:rPr>
                <w:rFonts w:ascii="Times New Roman" w:hAnsi="Times New Roman"/>
                <w:sz w:val="20"/>
                <w:szCs w:val="20"/>
              </w:rPr>
              <w:t xml:space="preserve"> -</w:t>
            </w:r>
          </w:p>
          <w:p w14:paraId="2AD4E160" w14:textId="6650B602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lastRenderedPageBreak/>
              <w:t>Vom organiza un seminar de prezentare a calendarului și cadrului legislativ cu scop de informare și promovare a IPT respectând măsurile impuse de pandemie</w:t>
            </w:r>
          </w:p>
        </w:tc>
        <w:tc>
          <w:tcPr>
            <w:tcW w:w="3292" w:type="dxa"/>
          </w:tcPr>
          <w:p w14:paraId="43D6F4C5" w14:textId="41634A1C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Vom invita elevii din clasele a VIII-a, diriginții și părinții în sălile de informatică al Liceului Tehnologic Apor Peter, și vom prezenta sub formă de Power Point Calendarul admiterii și </w:t>
            </w:r>
            <w:r w:rsidRPr="00AD724A">
              <w:rPr>
                <w:rFonts w:ascii="Times New Roman" w:hAnsi="Times New Roman"/>
                <w:sz w:val="20"/>
                <w:szCs w:val="20"/>
              </w:rPr>
              <w:lastRenderedPageBreak/>
              <w:t>cadrul legislativ în IPT și beneficiile acestei forme de învățământ respectiv modalitatea de continuare a studiilor după absolvirea IPT de 3 ani.</w:t>
            </w:r>
          </w:p>
        </w:tc>
        <w:tc>
          <w:tcPr>
            <w:tcW w:w="1701" w:type="dxa"/>
          </w:tcPr>
          <w:p w14:paraId="445C6BC6" w14:textId="6BEB0C5B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lastRenderedPageBreak/>
              <w:t>Liceul tehnologic ”Apor Peter” Tg.-Secuiesc</w:t>
            </w:r>
          </w:p>
        </w:tc>
        <w:tc>
          <w:tcPr>
            <w:tcW w:w="1906" w:type="dxa"/>
          </w:tcPr>
          <w:p w14:paraId="063747C0" w14:textId="11566A5C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 xml:space="preserve">Școala gimnazială Turoczi Mozes din Târgu Secuiesc, </w:t>
            </w:r>
          </w:p>
        </w:tc>
        <w:tc>
          <w:tcPr>
            <w:tcW w:w="1496" w:type="dxa"/>
          </w:tcPr>
          <w:p w14:paraId="11C8479A" w14:textId="3B3B00EC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Tg. Secuiesc, sala de informatică 15</w:t>
            </w:r>
          </w:p>
        </w:tc>
        <w:tc>
          <w:tcPr>
            <w:tcW w:w="1247" w:type="dxa"/>
          </w:tcPr>
          <w:p w14:paraId="4B6F90EC" w14:textId="619F2BBC" w:rsidR="000867A7" w:rsidRPr="00AD724A" w:rsidRDefault="000867A7" w:rsidP="000867A7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10 martie 2021 între orele 9.00-11.00</w:t>
            </w:r>
          </w:p>
        </w:tc>
        <w:tc>
          <w:tcPr>
            <w:tcW w:w="1559" w:type="dxa"/>
          </w:tcPr>
          <w:p w14:paraId="325DA882" w14:textId="77777777" w:rsidR="000867A7" w:rsidRPr="00AD724A" w:rsidRDefault="000867A7" w:rsidP="000867A7">
            <w:pPr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Elevii din clasele a VIII, diriginții claselor a VIII-a,</w:t>
            </w:r>
          </w:p>
          <w:p w14:paraId="12178D7F" w14:textId="030BB22F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</w:p>
        </w:tc>
      </w:tr>
      <w:tr w:rsidR="000867A7" w:rsidRPr="00AD724A" w14:paraId="5E505694" w14:textId="77777777" w:rsidTr="00AD724A">
        <w:tc>
          <w:tcPr>
            <w:tcW w:w="567" w:type="dxa"/>
          </w:tcPr>
          <w:p w14:paraId="76CD33A7" w14:textId="3E008C64" w:rsidR="000867A7" w:rsidRPr="00AD724A" w:rsidRDefault="0046141F" w:rsidP="000867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10</w:t>
            </w:r>
          </w:p>
        </w:tc>
        <w:tc>
          <w:tcPr>
            <w:tcW w:w="965" w:type="dxa"/>
          </w:tcPr>
          <w:p w14:paraId="3943797E" w14:textId="52226ABD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191EF6C8" w14:textId="77777777" w:rsidR="000867A7" w:rsidRPr="00AD724A" w:rsidRDefault="000867A7" w:rsidP="000867A7">
            <w:pPr>
              <w:rPr>
                <w:rFonts w:ascii="Times New Roman" w:hAnsi="Times New Roman"/>
                <w:b/>
                <w:sz w:val="20"/>
                <w:szCs w:val="20"/>
                <w:lang w:val="en-GB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Sub sloganul</w:t>
            </w:r>
            <w:r w:rsidRPr="00AD724A">
              <w:rPr>
                <w:rFonts w:ascii="Times New Roman" w:hAnsi="Times New Roman"/>
                <w:b/>
                <w:sz w:val="20"/>
                <w:szCs w:val="20"/>
              </w:rPr>
              <w:t xml:space="preserve"> “Firma de elită”</w:t>
            </w:r>
          </w:p>
          <w:p w14:paraId="6C9898EF" w14:textId="53EE0BA1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Vom vizita agenții economici cu care instituția noastră are deja contracte cadru și contracte individuale de practică din localitatea Tg. Secuiesc și îmrejurimi,  respectând măsurile impuse de pandemie</w:t>
            </w:r>
          </w:p>
        </w:tc>
        <w:tc>
          <w:tcPr>
            <w:tcW w:w="3292" w:type="dxa"/>
          </w:tcPr>
          <w:p w14:paraId="352FF193" w14:textId="6E41096F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Elevii din clasele a VIII vor avea posibilitatea de a vizita agenți economici care au o infrastructură foarte modernă și reprezentativă pentru calificările propuse în planul de școlarizare pentru anul școlar 2021-2022. Elevii din clasa a VIII-a vor putea observa modul în care lucrează elevii noștrii din anii I, II, III IPT</w:t>
            </w:r>
          </w:p>
        </w:tc>
        <w:tc>
          <w:tcPr>
            <w:tcW w:w="1701" w:type="dxa"/>
          </w:tcPr>
          <w:p w14:paraId="1A5D1656" w14:textId="7576C416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Liceul tehnologic ”Apor Peter” Tg.-Secuiesc</w:t>
            </w:r>
          </w:p>
        </w:tc>
        <w:tc>
          <w:tcPr>
            <w:tcW w:w="1906" w:type="dxa"/>
          </w:tcPr>
          <w:p w14:paraId="4E165B91" w14:textId="77777777" w:rsidR="000867A7" w:rsidRPr="00AD724A" w:rsidRDefault="000867A7" w:rsidP="000867A7">
            <w:pPr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S.C. Nexxon S.R.L. Barta Vilmos</w:t>
            </w:r>
          </w:p>
          <w:p w14:paraId="4AC3A96F" w14:textId="77777777" w:rsidR="000867A7" w:rsidRPr="00AD724A" w:rsidRDefault="000867A7" w:rsidP="000867A7">
            <w:pPr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S.C. Bioplant S.R.L. Szocs Jozsef</w:t>
            </w:r>
          </w:p>
          <w:p w14:paraId="4F47E668" w14:textId="77777777" w:rsidR="000867A7" w:rsidRPr="00AD724A" w:rsidRDefault="000867A7" w:rsidP="000867A7">
            <w:pPr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S.C. Agrico-M S.R.L. Mucsi Eniko</w:t>
            </w:r>
          </w:p>
          <w:p w14:paraId="002EA50E" w14:textId="145F10E1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Pensiunea Hanna, Cernat, S.C. Idol S.R.L., S.C. Bujdoso S.R.L., S.C. Ica Csarda S.R.L.</w:t>
            </w:r>
          </w:p>
        </w:tc>
        <w:tc>
          <w:tcPr>
            <w:tcW w:w="1496" w:type="dxa"/>
          </w:tcPr>
          <w:p w14:paraId="1E174D33" w14:textId="77777777" w:rsidR="000867A7" w:rsidRPr="00AD724A" w:rsidRDefault="000867A7" w:rsidP="000867A7">
            <w:pPr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Târgu Secuiesc</w:t>
            </w:r>
          </w:p>
          <w:p w14:paraId="7EF95F9C" w14:textId="77777777" w:rsidR="000867A7" w:rsidRPr="00AD724A" w:rsidRDefault="000867A7" w:rsidP="000867A7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FD5EBD1" w14:textId="77777777" w:rsidR="000867A7" w:rsidRPr="00AD724A" w:rsidRDefault="000867A7" w:rsidP="000867A7">
            <w:pPr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Sânzieni</w:t>
            </w:r>
          </w:p>
          <w:p w14:paraId="0CC48C6B" w14:textId="77777777" w:rsidR="000867A7" w:rsidRPr="00AD724A" w:rsidRDefault="000867A7" w:rsidP="000867A7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B4B9007" w14:textId="77777777" w:rsidR="000867A7" w:rsidRPr="00AD724A" w:rsidRDefault="000867A7" w:rsidP="000867A7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CE14E5C" w14:textId="77777777" w:rsidR="000867A7" w:rsidRPr="00AD724A" w:rsidRDefault="000867A7" w:rsidP="000867A7">
            <w:pPr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Târgu Secuiesc</w:t>
            </w:r>
          </w:p>
          <w:p w14:paraId="7A87F5F6" w14:textId="77777777" w:rsidR="000867A7" w:rsidRPr="00AD724A" w:rsidRDefault="000867A7" w:rsidP="000867A7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87ECC53" w14:textId="4CF3D6B4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Cernat</w:t>
            </w:r>
          </w:p>
        </w:tc>
        <w:tc>
          <w:tcPr>
            <w:tcW w:w="1247" w:type="dxa"/>
          </w:tcPr>
          <w:p w14:paraId="53715582" w14:textId="41808671" w:rsidR="000867A7" w:rsidRPr="00AD724A" w:rsidRDefault="000867A7" w:rsidP="000867A7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11 martie între orele 9.00-14.00</w:t>
            </w:r>
          </w:p>
        </w:tc>
        <w:tc>
          <w:tcPr>
            <w:tcW w:w="1559" w:type="dxa"/>
          </w:tcPr>
          <w:p w14:paraId="7AB268BA" w14:textId="77777777" w:rsidR="000867A7" w:rsidRPr="00AD724A" w:rsidRDefault="000867A7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Elevii din clasele a VIII, diriginții claselor a VIII-a,</w:t>
            </w:r>
          </w:p>
          <w:p w14:paraId="2BDA0CA1" w14:textId="41349AE5" w:rsidR="000867A7" w:rsidRPr="00AD724A" w:rsidRDefault="000867A7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Agenți econom: S.C. Nexxon S.R.L. Barta Vilmos</w:t>
            </w:r>
            <w:r w:rsidR="00677AA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AD724A">
              <w:rPr>
                <w:rFonts w:ascii="Times New Roman" w:hAnsi="Times New Roman"/>
                <w:sz w:val="20"/>
                <w:szCs w:val="20"/>
              </w:rPr>
              <w:t>S.C. Bioplant S.R.L. Szocs Jozsef</w:t>
            </w:r>
          </w:p>
          <w:p w14:paraId="3DEA3DC4" w14:textId="5A49EF8F" w:rsidR="000867A7" w:rsidRPr="00AD724A" w:rsidRDefault="0046141F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11</w:t>
            </w:r>
            <w:r w:rsidR="000867A7" w:rsidRPr="00AD724A">
              <w:rPr>
                <w:rFonts w:ascii="Times New Roman" w:hAnsi="Times New Roman"/>
                <w:sz w:val="20"/>
                <w:szCs w:val="20"/>
              </w:rPr>
              <w:t>S.C. Agrico-M S.R.L. Mucsi Eniko</w:t>
            </w:r>
            <w:r w:rsidR="00677AA0">
              <w:rPr>
                <w:rFonts w:ascii="Times New Roman" w:hAnsi="Times New Roman"/>
                <w:sz w:val="20"/>
                <w:szCs w:val="20"/>
              </w:rPr>
              <w:t>,</w:t>
            </w:r>
            <w:r w:rsidR="000867A7" w:rsidRPr="00AD724A">
              <w:rPr>
                <w:rFonts w:ascii="Times New Roman" w:hAnsi="Times New Roman"/>
                <w:sz w:val="20"/>
                <w:szCs w:val="20"/>
              </w:rPr>
              <w:t>Pensiunea Hanna, Cernat,  S.C. Idol S.R.L., S.C. Bujdoso S.R.L., S.C. Ica Csarda S.R.L.</w:t>
            </w:r>
          </w:p>
        </w:tc>
      </w:tr>
      <w:tr w:rsidR="000867A7" w:rsidRPr="00AD724A" w14:paraId="6738EB54" w14:textId="77777777" w:rsidTr="00AD724A">
        <w:tc>
          <w:tcPr>
            <w:tcW w:w="567" w:type="dxa"/>
          </w:tcPr>
          <w:p w14:paraId="4B164574" w14:textId="2C0DE930" w:rsidR="000867A7" w:rsidRPr="00AD724A" w:rsidRDefault="0046141F" w:rsidP="000867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965" w:type="dxa"/>
          </w:tcPr>
          <w:p w14:paraId="30735D3E" w14:textId="0D65BB8A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5013E162" w14:textId="77777777" w:rsidR="000867A7" w:rsidRPr="00AD724A" w:rsidRDefault="000867A7" w:rsidP="000867A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 xml:space="preserve">Sub sloganul </w:t>
            </w:r>
            <w:r w:rsidRPr="00AD724A">
              <w:rPr>
                <w:rFonts w:ascii="Times New Roman" w:hAnsi="Times New Roman"/>
                <w:b/>
                <w:sz w:val="20"/>
                <w:szCs w:val="20"/>
              </w:rPr>
              <w:t>“Pe drumul cel bun”</w:t>
            </w:r>
          </w:p>
          <w:p w14:paraId="54CCCECA" w14:textId="25BA4265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lastRenderedPageBreak/>
              <w:t>Probe de conducere cu mașina, tractorul și camionul instituției</w:t>
            </w:r>
          </w:p>
        </w:tc>
        <w:tc>
          <w:tcPr>
            <w:tcW w:w="3292" w:type="dxa"/>
          </w:tcPr>
          <w:p w14:paraId="50260F39" w14:textId="7591F5B4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Elevii vor avea posibilitatea de a efectua o probă de  conducere a tractorului, camionului și a mașinilor pe curtea școlii sub îndrumarea strictă </w:t>
            </w:r>
            <w:r w:rsidRPr="00AD724A">
              <w:rPr>
                <w:rFonts w:ascii="Times New Roman" w:hAnsi="Times New Roman"/>
                <w:sz w:val="20"/>
                <w:szCs w:val="20"/>
              </w:rPr>
              <w:lastRenderedPageBreak/>
              <w:t>a instructorilor angajați la Liceul Tehnologic Apor Peter</w:t>
            </w:r>
          </w:p>
        </w:tc>
        <w:tc>
          <w:tcPr>
            <w:tcW w:w="1701" w:type="dxa"/>
          </w:tcPr>
          <w:p w14:paraId="55A5B3B0" w14:textId="5A21DC2D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lastRenderedPageBreak/>
              <w:t>Liceul tehnologic ”Apor Peter” Tg.-Secuiesc</w:t>
            </w:r>
          </w:p>
        </w:tc>
        <w:tc>
          <w:tcPr>
            <w:tcW w:w="1906" w:type="dxa"/>
          </w:tcPr>
          <w:p w14:paraId="6C9F5E46" w14:textId="46A860F8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Instructorii instituției: Bokor Gabor, Nagy Laszlo, Orosz Denes</w:t>
            </w:r>
          </w:p>
        </w:tc>
        <w:tc>
          <w:tcPr>
            <w:tcW w:w="1496" w:type="dxa"/>
          </w:tcPr>
          <w:p w14:paraId="78D4FB02" w14:textId="449CDEB0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Curtea școlii, parcul de auto al școlii</w:t>
            </w:r>
          </w:p>
        </w:tc>
        <w:tc>
          <w:tcPr>
            <w:tcW w:w="1247" w:type="dxa"/>
          </w:tcPr>
          <w:p w14:paraId="1DAE62AE" w14:textId="5117E28C" w:rsidR="000867A7" w:rsidRPr="00AD724A" w:rsidRDefault="000867A7" w:rsidP="000867A7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11 martie între orele 9.00-12.00</w:t>
            </w:r>
          </w:p>
        </w:tc>
        <w:tc>
          <w:tcPr>
            <w:tcW w:w="1559" w:type="dxa"/>
          </w:tcPr>
          <w:p w14:paraId="1C5B022F" w14:textId="77777777" w:rsidR="000867A7" w:rsidRPr="00AD724A" w:rsidRDefault="000867A7" w:rsidP="000867A7">
            <w:pPr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 xml:space="preserve">Instructorii:  Bokor Gabor, </w:t>
            </w:r>
            <w:r w:rsidRPr="00AD724A">
              <w:rPr>
                <w:rFonts w:ascii="Times New Roman" w:hAnsi="Times New Roman"/>
                <w:sz w:val="20"/>
                <w:szCs w:val="20"/>
              </w:rPr>
              <w:lastRenderedPageBreak/>
              <w:t>Nagy Laszlo, Orosz Denes,</w:t>
            </w:r>
          </w:p>
          <w:p w14:paraId="6A6F7912" w14:textId="77777777" w:rsidR="000867A7" w:rsidRPr="00AD724A" w:rsidRDefault="000867A7" w:rsidP="000867A7">
            <w:pPr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Elevii din clasele a VIII, diriginții claselor a VIII-a,</w:t>
            </w:r>
          </w:p>
          <w:p w14:paraId="460C76DE" w14:textId="538374DC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</w:p>
        </w:tc>
      </w:tr>
      <w:tr w:rsidR="000867A7" w:rsidRPr="00AD724A" w14:paraId="3ACC88FB" w14:textId="77777777" w:rsidTr="00AD724A">
        <w:tc>
          <w:tcPr>
            <w:tcW w:w="567" w:type="dxa"/>
          </w:tcPr>
          <w:p w14:paraId="0DA8D6B3" w14:textId="1C9C54DB" w:rsidR="000867A7" w:rsidRPr="00AD724A" w:rsidRDefault="0046141F" w:rsidP="000867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12</w:t>
            </w:r>
          </w:p>
        </w:tc>
        <w:tc>
          <w:tcPr>
            <w:tcW w:w="965" w:type="dxa"/>
          </w:tcPr>
          <w:p w14:paraId="21415B0F" w14:textId="12D85FAC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7B8BF27F" w14:textId="77777777" w:rsidR="000867A7" w:rsidRPr="00AD724A" w:rsidRDefault="000867A7" w:rsidP="000867A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Sub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n-GB"/>
              </w:rPr>
              <w:t>sloganul</w:t>
            </w:r>
            <w:proofErr w:type="spellEnd"/>
            <w:r w:rsidRPr="00AD724A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 xml:space="preserve"> “</w:t>
            </w:r>
            <w:r w:rsidRPr="00AD724A">
              <w:rPr>
                <w:rFonts w:ascii="Times New Roman" w:hAnsi="Times New Roman"/>
                <w:b/>
                <w:sz w:val="20"/>
                <w:szCs w:val="20"/>
              </w:rPr>
              <w:t>Reclama bună e cheia succesului”</w:t>
            </w:r>
          </w:p>
          <w:p w14:paraId="634F139B" w14:textId="42E2F8EF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Urmează să informăm Mass Media despre activitățile desfășurate și vom posta informații utile pe portalul școlii noastre</w:t>
            </w:r>
          </w:p>
        </w:tc>
        <w:tc>
          <w:tcPr>
            <w:tcW w:w="3292" w:type="dxa"/>
          </w:tcPr>
          <w:p w14:paraId="1874B9F9" w14:textId="77777777" w:rsidR="000867A7" w:rsidRPr="00AD724A" w:rsidRDefault="000867A7" w:rsidP="000867A7">
            <w:pPr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Vom prezenta modul de accesare a tuturor informațiilor legate de admiterea în IPT</w:t>
            </w:r>
          </w:p>
          <w:p w14:paraId="6BB0143F" w14:textId="510F546E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și prezentarea ofertei de școlarizare a Liceului Tehnologic Apor Peter pentru anul școlar 2021-2022</w:t>
            </w:r>
          </w:p>
        </w:tc>
        <w:tc>
          <w:tcPr>
            <w:tcW w:w="1701" w:type="dxa"/>
          </w:tcPr>
          <w:p w14:paraId="3CEA5D28" w14:textId="6D574214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Liceul tehnologic ”Apor Peter” Tg.-Secuiesc</w:t>
            </w:r>
          </w:p>
        </w:tc>
        <w:tc>
          <w:tcPr>
            <w:tcW w:w="1906" w:type="dxa"/>
          </w:tcPr>
          <w:p w14:paraId="5184A9FD" w14:textId="77777777" w:rsidR="000867A7" w:rsidRPr="00AD724A" w:rsidRDefault="000867A7" w:rsidP="000867A7">
            <w:pPr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Ziarele Haromszek, Szekely Hirmondo, televiziunea Polyp</w:t>
            </w:r>
          </w:p>
          <w:p w14:paraId="66A93D0B" w14:textId="697A31D0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Site-ul Liceului Tehnologoc Apor Peter</w:t>
            </w:r>
          </w:p>
        </w:tc>
        <w:tc>
          <w:tcPr>
            <w:tcW w:w="1496" w:type="dxa"/>
          </w:tcPr>
          <w:p w14:paraId="28CFCD6A" w14:textId="0FD5EFC7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Mass media locală și site-ul Liceului Tehnologic Apor Peter</w:t>
            </w:r>
          </w:p>
        </w:tc>
        <w:tc>
          <w:tcPr>
            <w:tcW w:w="1247" w:type="dxa"/>
          </w:tcPr>
          <w:p w14:paraId="47081188" w14:textId="1D5C5866" w:rsidR="000867A7" w:rsidRPr="00AD724A" w:rsidRDefault="000867A7" w:rsidP="000867A7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12 martie</w:t>
            </w:r>
          </w:p>
        </w:tc>
        <w:tc>
          <w:tcPr>
            <w:tcW w:w="1559" w:type="dxa"/>
          </w:tcPr>
          <w:p w14:paraId="1EE10D6B" w14:textId="7AB7EFE2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Ziariști, informaticianul școlii: Fulop Erno</w:t>
            </w:r>
          </w:p>
        </w:tc>
      </w:tr>
      <w:tr w:rsidR="000867A7" w:rsidRPr="00AD724A" w14:paraId="54B10125" w14:textId="77777777" w:rsidTr="00AD724A">
        <w:tc>
          <w:tcPr>
            <w:tcW w:w="567" w:type="dxa"/>
          </w:tcPr>
          <w:p w14:paraId="53AFC71F" w14:textId="4D86DCDB" w:rsidR="000867A7" w:rsidRPr="00AD724A" w:rsidRDefault="0046141F" w:rsidP="000867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965" w:type="dxa"/>
          </w:tcPr>
          <w:p w14:paraId="1976C41C" w14:textId="11DB085A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5426EB08" w14:textId="77777777" w:rsidR="000867A7" w:rsidRPr="00AD724A" w:rsidRDefault="000867A7" w:rsidP="000867A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Sub sloganul</w:t>
            </w:r>
            <w:r w:rsidRPr="00AD724A">
              <w:rPr>
                <w:rFonts w:ascii="Times New Roman" w:hAnsi="Times New Roman"/>
                <w:b/>
                <w:sz w:val="20"/>
                <w:szCs w:val="20"/>
              </w:rPr>
              <w:t xml:space="preserve"> “Tu contezi”:</w:t>
            </w:r>
          </w:p>
          <w:p w14:paraId="7C4E2376" w14:textId="74138166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Vom distribui pliante și broșuri în localitatea Tg. Secuiesc elevilor claselor a VIII-a</w:t>
            </w:r>
          </w:p>
        </w:tc>
        <w:tc>
          <w:tcPr>
            <w:tcW w:w="3292" w:type="dxa"/>
          </w:tcPr>
          <w:p w14:paraId="5CB35609" w14:textId="2B580AAF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Cadrele didactice din cadrul ariei curriculare Tehnologii vor distribui în școlile apropiate pliante și broșuri care conțin toate informațiile legate de promovarea IPT</w:t>
            </w:r>
          </w:p>
        </w:tc>
        <w:tc>
          <w:tcPr>
            <w:tcW w:w="1701" w:type="dxa"/>
          </w:tcPr>
          <w:p w14:paraId="639F5646" w14:textId="1463B247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Liceul tehnologic ”Apor Peter” Tg.-Secuiesc</w:t>
            </w:r>
          </w:p>
        </w:tc>
        <w:tc>
          <w:tcPr>
            <w:tcW w:w="1906" w:type="dxa"/>
          </w:tcPr>
          <w:p w14:paraId="72BDA873" w14:textId="7D7A9F18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Școlile gimnaziale limitrofe din Târgu Secuiesc, Turia, Cernat, Sânzieni, Lemnia, Brețcu, Ghelința, Catalina, Poian.</w:t>
            </w:r>
          </w:p>
        </w:tc>
        <w:tc>
          <w:tcPr>
            <w:tcW w:w="1496" w:type="dxa"/>
          </w:tcPr>
          <w:p w14:paraId="70F428A1" w14:textId="64364E6F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Școlile gimnaziale din Târgu Secuiesc, Turia, Cernat, Sânzieni, Lemnia, Brețcu, Ghelința, Catalina, Poian.</w:t>
            </w:r>
          </w:p>
        </w:tc>
        <w:tc>
          <w:tcPr>
            <w:tcW w:w="1247" w:type="dxa"/>
          </w:tcPr>
          <w:p w14:paraId="61C79535" w14:textId="126BD5C3" w:rsidR="000867A7" w:rsidRPr="00AD724A" w:rsidRDefault="000867A7" w:rsidP="000867A7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11 martie  între orele 9.00-14.00</w:t>
            </w:r>
          </w:p>
        </w:tc>
        <w:tc>
          <w:tcPr>
            <w:tcW w:w="1559" w:type="dxa"/>
          </w:tcPr>
          <w:p w14:paraId="4DF460B9" w14:textId="77777777" w:rsidR="000867A7" w:rsidRPr="00AD724A" w:rsidRDefault="000867A7" w:rsidP="000867A7">
            <w:pPr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Elevii din clasele a VIII, diriginții claselor a VIII-a,</w:t>
            </w:r>
          </w:p>
          <w:p w14:paraId="40B401AC" w14:textId="332F6C9A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Cadrele didactice de la aria curriculară Tehnologii, coordonator: Matyas Erika</w:t>
            </w:r>
          </w:p>
        </w:tc>
      </w:tr>
      <w:tr w:rsidR="0046141F" w:rsidRPr="00AD724A" w14:paraId="3F7FE3CE" w14:textId="77777777" w:rsidTr="00AD724A">
        <w:tc>
          <w:tcPr>
            <w:tcW w:w="567" w:type="dxa"/>
          </w:tcPr>
          <w:p w14:paraId="2585C43B" w14:textId="589730DE" w:rsidR="0046141F" w:rsidRPr="00AD724A" w:rsidRDefault="0046141F" w:rsidP="0046141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14</w:t>
            </w:r>
          </w:p>
        </w:tc>
        <w:tc>
          <w:tcPr>
            <w:tcW w:w="965" w:type="dxa"/>
          </w:tcPr>
          <w:p w14:paraId="17C5D278" w14:textId="3E95FA5A" w:rsidR="0046141F" w:rsidRPr="00AD724A" w:rsidRDefault="0046141F" w:rsidP="0046141F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1B280091" w14:textId="10A75973" w:rsidR="0046141F" w:rsidRPr="00AD724A" w:rsidRDefault="0046141F" w:rsidP="0046141F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hu-HU"/>
              </w:rPr>
              <w:t>“Viitorul în învățământul profesional”-Întâlnire de lucru cu reprezentanti ai agentilor economici în parteneriat cu Liceul Economic Berde Áron</w:t>
            </w:r>
          </w:p>
        </w:tc>
        <w:tc>
          <w:tcPr>
            <w:tcW w:w="3292" w:type="dxa"/>
          </w:tcPr>
          <w:p w14:paraId="68AA6C47" w14:textId="7F1F58DB" w:rsidR="0046141F" w:rsidRPr="00AD724A" w:rsidRDefault="0046141F" w:rsidP="0046141F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Promovarea invatamantului profesional si tehnic si a modului de organizare si functionare a invatamantului profesional cu durata de 3 ani</w:t>
            </w:r>
          </w:p>
        </w:tc>
        <w:tc>
          <w:tcPr>
            <w:tcW w:w="1701" w:type="dxa"/>
          </w:tcPr>
          <w:p w14:paraId="04307D3B" w14:textId="1B9593D0" w:rsidR="0046141F" w:rsidRPr="00AD724A" w:rsidRDefault="0046141F" w:rsidP="0046141F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Liceul Economic ”Berde Aron”</w:t>
            </w:r>
          </w:p>
        </w:tc>
        <w:tc>
          <w:tcPr>
            <w:tcW w:w="1906" w:type="dxa"/>
          </w:tcPr>
          <w:p w14:paraId="61E7E0EA" w14:textId="77777777" w:rsidR="0046141F" w:rsidRPr="00AD724A" w:rsidRDefault="0046141F" w:rsidP="0046141F">
            <w:pPr>
              <w:spacing w:after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Reprezentanti  ISJ, Camera de Comert si Industrie</w:t>
            </w:r>
          </w:p>
          <w:p w14:paraId="17AC6094" w14:textId="77777777" w:rsidR="0046141F" w:rsidRPr="00AD724A" w:rsidRDefault="0046141F" w:rsidP="0046141F">
            <w:pPr>
              <w:spacing w:after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Covasna, ASimcov</w:t>
            </w:r>
          </w:p>
          <w:p w14:paraId="2733B632" w14:textId="4B01D300" w:rsidR="0046141F" w:rsidRPr="00AD724A" w:rsidRDefault="0046141F" w:rsidP="0046141F">
            <w:pPr>
              <w:spacing w:after="0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Director, Profesori si maistri-ONLINE</w:t>
            </w:r>
          </w:p>
        </w:tc>
        <w:tc>
          <w:tcPr>
            <w:tcW w:w="1496" w:type="dxa"/>
          </w:tcPr>
          <w:p w14:paraId="05E16808" w14:textId="20087A8C" w:rsidR="0046141F" w:rsidRPr="00AD724A" w:rsidRDefault="0046141F" w:rsidP="0046141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Sala festivă Berde Áron</w:t>
            </w:r>
          </w:p>
        </w:tc>
        <w:tc>
          <w:tcPr>
            <w:tcW w:w="1247" w:type="dxa"/>
          </w:tcPr>
          <w:p w14:paraId="005214A5" w14:textId="77777777" w:rsidR="0046141F" w:rsidRPr="00AD724A" w:rsidRDefault="0046141F" w:rsidP="0046141F">
            <w:pPr>
              <w:spacing w:after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11.03.2021</w:t>
            </w:r>
          </w:p>
          <w:p w14:paraId="3360BE28" w14:textId="1053E64F" w:rsidR="0046141F" w:rsidRPr="00AD724A" w:rsidRDefault="0046141F" w:rsidP="0046141F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216BCC0D" w14:textId="2898A52E" w:rsidR="0046141F" w:rsidRPr="00AD724A" w:rsidRDefault="0046141F" w:rsidP="0046141F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Invitati din partea ISJ Cov</w:t>
            </w:r>
            <w:r w:rsidR="00677AA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</w:t>
            </w: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, Camera de Comert si Industrie Cov</w:t>
            </w:r>
            <w:r w:rsidR="00677AA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</w:t>
            </w: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, Asimcov, Directori ai scolilor gimnaziale din oras</w:t>
            </w:r>
          </w:p>
        </w:tc>
      </w:tr>
      <w:tr w:rsidR="0046141F" w:rsidRPr="00AD724A" w14:paraId="69BF1338" w14:textId="77777777" w:rsidTr="00AD724A">
        <w:tc>
          <w:tcPr>
            <w:tcW w:w="567" w:type="dxa"/>
          </w:tcPr>
          <w:p w14:paraId="28532633" w14:textId="529E2A61" w:rsidR="0046141F" w:rsidRPr="00AD724A" w:rsidRDefault="0046141F" w:rsidP="0046141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965" w:type="dxa"/>
          </w:tcPr>
          <w:p w14:paraId="18ED31EB" w14:textId="40ACF73A" w:rsidR="0046141F" w:rsidRPr="00AD724A" w:rsidRDefault="0046141F" w:rsidP="0046141F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5EA0D179" w14:textId="34B5629E" w:rsidR="0046141F" w:rsidRPr="00AD724A" w:rsidRDefault="0046141F" w:rsidP="0046141F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Atelier creativ virtual -”Concurs gastronomic Berde Áron”</w:t>
            </w:r>
          </w:p>
        </w:tc>
        <w:tc>
          <w:tcPr>
            <w:tcW w:w="3292" w:type="dxa"/>
          </w:tcPr>
          <w:p w14:paraId="5A90E546" w14:textId="2D951314" w:rsidR="0046141F" w:rsidRPr="00AD724A" w:rsidRDefault="0046141F" w:rsidP="0046141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de-AT"/>
              </w:rPr>
              <w:t xml:space="preserve">Cei mai buni elevi bucătari/ospatari  vor lua parte la competiție.. </w:t>
            </w: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Elevii vor fi premiati la sfarsitul concursului</w:t>
            </w:r>
          </w:p>
        </w:tc>
        <w:tc>
          <w:tcPr>
            <w:tcW w:w="1701" w:type="dxa"/>
          </w:tcPr>
          <w:p w14:paraId="5AC0802F" w14:textId="08DF34AC" w:rsidR="0046141F" w:rsidRPr="00AD724A" w:rsidRDefault="0046141F" w:rsidP="0046141F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Liceul Economic ”Berde Aron”</w:t>
            </w:r>
          </w:p>
        </w:tc>
        <w:tc>
          <w:tcPr>
            <w:tcW w:w="1906" w:type="dxa"/>
          </w:tcPr>
          <w:p w14:paraId="0DFE5379" w14:textId="77777777" w:rsidR="0046141F" w:rsidRPr="00AD724A" w:rsidRDefault="0046141F" w:rsidP="0046141F">
            <w:pPr>
              <w:spacing w:after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Restaurant Gadó,</w:t>
            </w:r>
          </w:p>
          <w:p w14:paraId="70D4FBC1" w14:textId="77777777" w:rsidR="0046141F" w:rsidRPr="00AD724A" w:rsidRDefault="0046141F" w:rsidP="0046141F">
            <w:pPr>
              <w:spacing w:after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Restaurant Park,</w:t>
            </w:r>
          </w:p>
          <w:p w14:paraId="5C5B0143" w14:textId="35CB2129" w:rsidR="0046141F" w:rsidRPr="00AD724A" w:rsidRDefault="0046141F" w:rsidP="0046141F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Restaurant Big Mama</w:t>
            </w:r>
          </w:p>
        </w:tc>
        <w:tc>
          <w:tcPr>
            <w:tcW w:w="1496" w:type="dxa"/>
          </w:tcPr>
          <w:p w14:paraId="4CC3FA16" w14:textId="77777777" w:rsidR="0046141F" w:rsidRPr="00AD724A" w:rsidRDefault="0046141F" w:rsidP="0046141F">
            <w:pPr>
              <w:spacing w:after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Laborator ul de</w:t>
            </w:r>
          </w:p>
          <w:p w14:paraId="155DEFD1" w14:textId="77777777" w:rsidR="0046141F" w:rsidRPr="00AD724A" w:rsidRDefault="0046141F" w:rsidP="0046141F">
            <w:pPr>
              <w:spacing w:after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gastronomie și</w:t>
            </w:r>
          </w:p>
          <w:p w14:paraId="2A4C3CE9" w14:textId="4FC5E5E3" w:rsidR="0046141F" w:rsidRPr="00AD724A" w:rsidRDefault="0046141F" w:rsidP="0046141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tehnica servirii-ONLINE</w:t>
            </w:r>
          </w:p>
        </w:tc>
        <w:tc>
          <w:tcPr>
            <w:tcW w:w="1247" w:type="dxa"/>
          </w:tcPr>
          <w:p w14:paraId="761121CF" w14:textId="77777777" w:rsidR="0046141F" w:rsidRPr="00AD724A" w:rsidRDefault="0046141F" w:rsidP="0046141F">
            <w:pPr>
              <w:spacing w:after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08.-11.03.2021</w:t>
            </w:r>
          </w:p>
          <w:p w14:paraId="51771C39" w14:textId="77777777" w:rsidR="0046141F" w:rsidRPr="00AD724A" w:rsidRDefault="0046141F" w:rsidP="0046141F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0A4AF511" w14:textId="77777777" w:rsidR="0046141F" w:rsidRPr="00AD724A" w:rsidRDefault="0046141F" w:rsidP="0046141F">
            <w:pPr>
              <w:spacing w:after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Elevii claselor IXD, XD, XID</w:t>
            </w:r>
          </w:p>
          <w:p w14:paraId="618295F0" w14:textId="78A8522E" w:rsidR="0046141F" w:rsidRPr="00AD724A" w:rsidRDefault="0046141F" w:rsidP="0046141F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Operatori economici de la institutiile partnere</w:t>
            </w:r>
          </w:p>
        </w:tc>
      </w:tr>
      <w:tr w:rsidR="0046141F" w:rsidRPr="00AD724A" w14:paraId="144495E2" w14:textId="77777777" w:rsidTr="00AD724A">
        <w:tc>
          <w:tcPr>
            <w:tcW w:w="567" w:type="dxa"/>
          </w:tcPr>
          <w:p w14:paraId="62512EEC" w14:textId="009A82C6" w:rsidR="0046141F" w:rsidRPr="00AD724A" w:rsidRDefault="0046141F" w:rsidP="0046141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965" w:type="dxa"/>
          </w:tcPr>
          <w:p w14:paraId="5F81FCEF" w14:textId="64CACE4B" w:rsidR="0046141F" w:rsidRPr="00AD724A" w:rsidRDefault="0046141F" w:rsidP="0046141F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18D13791" w14:textId="15A0656A" w:rsidR="0046141F" w:rsidRPr="00AD724A" w:rsidRDefault="0046141F" w:rsidP="0046141F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Atelier de lucru –virtual ”Coafuri moderne“</w:t>
            </w:r>
          </w:p>
        </w:tc>
        <w:tc>
          <w:tcPr>
            <w:tcW w:w="3292" w:type="dxa"/>
          </w:tcPr>
          <w:p w14:paraId="2D4D67E1" w14:textId="455F4662" w:rsidR="0046141F" w:rsidRPr="00AD724A" w:rsidRDefault="0046141F" w:rsidP="0046141F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Atelierul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contine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secţiuni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, de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împletituri</w:t>
            </w:r>
            <w:proofErr w:type="spellEnd"/>
            <w:proofErr w:type="gram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, 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coafuri</w:t>
            </w:r>
            <w:proofErr w:type="spellEnd"/>
            <w:proofErr w:type="gram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şi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un master-class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ce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va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fi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prezentat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de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elevi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ai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claselor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de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Estetica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si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igiena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corpului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omenesc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-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despre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machiaj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şi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manichiură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.</w:t>
            </w:r>
          </w:p>
        </w:tc>
        <w:tc>
          <w:tcPr>
            <w:tcW w:w="1701" w:type="dxa"/>
          </w:tcPr>
          <w:p w14:paraId="72A9DF5A" w14:textId="0027F29C" w:rsidR="0046141F" w:rsidRPr="00AD724A" w:rsidRDefault="0046141F" w:rsidP="0046141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Liceul Economic ”Berde Aron”</w:t>
            </w:r>
          </w:p>
        </w:tc>
        <w:tc>
          <w:tcPr>
            <w:tcW w:w="1906" w:type="dxa"/>
          </w:tcPr>
          <w:p w14:paraId="37F960A6" w14:textId="57CFFCF9" w:rsidR="0046141F" w:rsidRPr="00AD724A" w:rsidRDefault="0046141F" w:rsidP="0046141F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Reprezentanti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ai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ai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agentilor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economici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din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domeniu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– Modi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Koreh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Kriszta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,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Deak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Attila</w:t>
            </w:r>
          </w:p>
        </w:tc>
        <w:tc>
          <w:tcPr>
            <w:tcW w:w="1496" w:type="dxa"/>
          </w:tcPr>
          <w:p w14:paraId="6128CB59" w14:textId="77777777" w:rsidR="0046141F" w:rsidRPr="00AD724A" w:rsidRDefault="0046141F" w:rsidP="0046141F">
            <w:pPr>
              <w:spacing w:after="0"/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Atelier de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coafura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al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scolii</w:t>
            </w:r>
            <w:proofErr w:type="spellEnd"/>
          </w:p>
          <w:p w14:paraId="6FC3B308" w14:textId="750E0EF0" w:rsidR="0046141F" w:rsidRPr="00AD724A" w:rsidRDefault="0046141F" w:rsidP="0046141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ONLINE</w:t>
            </w:r>
          </w:p>
        </w:tc>
        <w:tc>
          <w:tcPr>
            <w:tcW w:w="1247" w:type="dxa"/>
          </w:tcPr>
          <w:p w14:paraId="53B3F4AE" w14:textId="376005D3" w:rsidR="0046141F" w:rsidRPr="00AD724A" w:rsidRDefault="0046141F" w:rsidP="0046141F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09.03.2021</w:t>
            </w:r>
          </w:p>
        </w:tc>
        <w:tc>
          <w:tcPr>
            <w:tcW w:w="1559" w:type="dxa"/>
          </w:tcPr>
          <w:p w14:paraId="79CC3435" w14:textId="77777777" w:rsidR="0046141F" w:rsidRPr="00AD724A" w:rsidRDefault="0046141F" w:rsidP="0046141F">
            <w:pPr>
              <w:spacing w:after="0"/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</w:pP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Elevi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ai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claselor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XC</w:t>
            </w:r>
          </w:p>
          <w:p w14:paraId="29FBDD2D" w14:textId="77777777" w:rsidR="0046141F" w:rsidRPr="00AD724A" w:rsidRDefault="0046141F" w:rsidP="0046141F">
            <w:pPr>
              <w:spacing w:after="0"/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</w:pP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Maistri</w:t>
            </w:r>
            <w:proofErr w:type="spellEnd"/>
          </w:p>
          <w:p w14:paraId="5EEF0FF8" w14:textId="02C2334E" w:rsidR="0046141F" w:rsidRPr="00AD724A" w:rsidRDefault="0046141F" w:rsidP="0046141F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</w:p>
        </w:tc>
      </w:tr>
      <w:tr w:rsidR="0046141F" w:rsidRPr="00AD724A" w14:paraId="6EA8B6E7" w14:textId="77777777" w:rsidTr="00AD724A">
        <w:tc>
          <w:tcPr>
            <w:tcW w:w="567" w:type="dxa"/>
          </w:tcPr>
          <w:p w14:paraId="2636AB16" w14:textId="4D7795DC" w:rsidR="0046141F" w:rsidRPr="00AD724A" w:rsidRDefault="0046141F" w:rsidP="0046141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965" w:type="dxa"/>
          </w:tcPr>
          <w:p w14:paraId="1A4E365F" w14:textId="17BCBD73" w:rsidR="0046141F" w:rsidRPr="00AD724A" w:rsidRDefault="0046141F" w:rsidP="0046141F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22CBE138" w14:textId="77777777" w:rsidR="0046141F" w:rsidRPr="00AD724A" w:rsidRDefault="0046141F" w:rsidP="0046141F">
            <w:pPr>
              <w:spacing w:after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Aspectul produsului-atragerea clientul;</w:t>
            </w:r>
          </w:p>
          <w:p w14:paraId="4588AA03" w14:textId="028BE78E" w:rsidR="0046141F" w:rsidRPr="00AD724A" w:rsidRDefault="0046141F" w:rsidP="0046141F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Atra de a vinde- Clientul nostru  stăpânul nostru </w:t>
            </w:r>
          </w:p>
        </w:tc>
        <w:tc>
          <w:tcPr>
            <w:tcW w:w="3292" w:type="dxa"/>
          </w:tcPr>
          <w:p w14:paraId="4C3EEDA1" w14:textId="77777777" w:rsidR="0046141F" w:rsidRPr="00AD724A" w:rsidRDefault="0046141F" w:rsidP="0046141F">
            <w:pPr>
              <w:spacing w:after="0"/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</w:pP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Împachetarea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unui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produs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;</w:t>
            </w:r>
          </w:p>
          <w:p w14:paraId="26EF0437" w14:textId="252F186D" w:rsidR="0046141F" w:rsidRPr="00AD724A" w:rsidRDefault="0046141F" w:rsidP="0046141F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Organizarea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activității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de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vânzare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a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unui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produs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-dialog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între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vânzător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și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consumator</w:t>
            </w:r>
            <w:proofErr w:type="spellEnd"/>
          </w:p>
        </w:tc>
        <w:tc>
          <w:tcPr>
            <w:tcW w:w="1701" w:type="dxa"/>
          </w:tcPr>
          <w:p w14:paraId="15C9D561" w14:textId="193778D1" w:rsidR="0046141F" w:rsidRPr="00AD724A" w:rsidRDefault="0046141F" w:rsidP="0046141F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Liceul Economic ”Berde Aron”</w:t>
            </w:r>
          </w:p>
        </w:tc>
        <w:tc>
          <w:tcPr>
            <w:tcW w:w="1906" w:type="dxa"/>
          </w:tcPr>
          <w:p w14:paraId="7B0BA940" w14:textId="54248676" w:rsidR="0046141F" w:rsidRPr="00AD724A" w:rsidRDefault="0046141F" w:rsidP="0046141F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Reprezentanti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ai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ai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agentilor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economici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din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domeniu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–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șeful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unității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comerciale</w:t>
            </w:r>
            <w:proofErr w:type="spellEnd"/>
          </w:p>
        </w:tc>
        <w:tc>
          <w:tcPr>
            <w:tcW w:w="1496" w:type="dxa"/>
          </w:tcPr>
          <w:p w14:paraId="0968F33D" w14:textId="1847459F" w:rsidR="0046141F" w:rsidRPr="00AD724A" w:rsidRDefault="0046141F" w:rsidP="0046141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Unitățile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comerciale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unde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efectuează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elevii</w:t>
            </w:r>
            <w:proofErr w:type="spellEnd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practică</w:t>
            </w:r>
            <w:proofErr w:type="spellEnd"/>
          </w:p>
        </w:tc>
        <w:tc>
          <w:tcPr>
            <w:tcW w:w="1247" w:type="dxa"/>
          </w:tcPr>
          <w:p w14:paraId="1A482FB9" w14:textId="014695B2" w:rsidR="0046141F" w:rsidRPr="00AD724A" w:rsidRDefault="0046141F" w:rsidP="0046141F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en-AU"/>
              </w:rPr>
              <w:t>10-11.03.2021</w:t>
            </w:r>
          </w:p>
        </w:tc>
        <w:tc>
          <w:tcPr>
            <w:tcW w:w="1559" w:type="dxa"/>
          </w:tcPr>
          <w:p w14:paraId="0BE9723C" w14:textId="77777777" w:rsidR="0046141F" w:rsidRPr="00AD724A" w:rsidRDefault="0046141F" w:rsidP="0046141F">
            <w:pPr>
              <w:spacing w:after="0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Elevii claselor, IX C, XIC</w:t>
            </w:r>
          </w:p>
          <w:p w14:paraId="05D59B05" w14:textId="15D00D7D" w:rsidR="0046141F" w:rsidRPr="00AD724A" w:rsidRDefault="0046141F" w:rsidP="0046141F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Operatori economici de la institutiile partnere</w:t>
            </w:r>
          </w:p>
        </w:tc>
      </w:tr>
      <w:tr w:rsidR="0046141F" w:rsidRPr="00AD724A" w14:paraId="46A6793C" w14:textId="77777777" w:rsidTr="00AD724A">
        <w:tc>
          <w:tcPr>
            <w:tcW w:w="567" w:type="dxa"/>
          </w:tcPr>
          <w:p w14:paraId="597D9C93" w14:textId="0DA04130" w:rsidR="0046141F" w:rsidRPr="00AD724A" w:rsidRDefault="0046141F" w:rsidP="0046141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965" w:type="dxa"/>
          </w:tcPr>
          <w:p w14:paraId="42EC9988" w14:textId="64662491" w:rsidR="0046141F" w:rsidRPr="00AD724A" w:rsidRDefault="0046141F" w:rsidP="0046141F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10B3C51B" w14:textId="77777777" w:rsidR="0046141F" w:rsidRPr="00AD724A" w:rsidRDefault="0046141F" w:rsidP="0046141F">
            <w:pPr>
              <w:spacing w:after="0"/>
              <w:rPr>
                <w:rFonts w:ascii="Times New Roman" w:hAnsi="Times New Roman"/>
                <w:color w:val="000000" w:themeColor="text1"/>
                <w:sz w:val="20"/>
                <w:szCs w:val="20"/>
                <w:lang w:val="hu-HU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“Vreau să fiu elev la </w:t>
            </w:r>
            <w:r w:rsidRPr="00AD724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 xml:space="preserve">Berde </w:t>
            </w:r>
            <w:r w:rsidRPr="00AD724A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hu-HU"/>
              </w:rPr>
              <w:t>Áron</w:t>
            </w: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  <w:lang w:val="hu-HU"/>
              </w:rPr>
              <w:t>”-</w:t>
            </w:r>
          </w:p>
          <w:p w14:paraId="5B9D4CE9" w14:textId="77777777" w:rsidR="0046141F" w:rsidRPr="00AD724A" w:rsidRDefault="0046141F" w:rsidP="0046141F">
            <w:pPr>
              <w:spacing w:after="0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Tur virtual de vizitare a scolii de</w:t>
            </w:r>
          </w:p>
          <w:p w14:paraId="42340E9F" w14:textId="3C9C7803" w:rsidR="0046141F" w:rsidRPr="00AD724A" w:rsidRDefault="0046141F" w:rsidP="0046141F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catre elevii din cls.a-VIII-a</w:t>
            </w:r>
          </w:p>
        </w:tc>
        <w:tc>
          <w:tcPr>
            <w:tcW w:w="3292" w:type="dxa"/>
          </w:tcPr>
          <w:p w14:paraId="59B4DE1C" w14:textId="77777777" w:rsidR="0046141F" w:rsidRPr="00AD724A" w:rsidRDefault="0046141F" w:rsidP="0046141F">
            <w:pPr>
              <w:spacing w:after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Organizarea unor  activitati extracurriculare de promovare a ofertei educaţionale pentru invatamantul profesional</w:t>
            </w:r>
          </w:p>
          <w:p w14:paraId="461188D5" w14:textId="77777777" w:rsidR="0046141F" w:rsidRPr="00AD724A" w:rsidRDefault="0046141F" w:rsidP="0046141F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0A304CA3" w14:textId="53FD47E0" w:rsidR="0046141F" w:rsidRPr="00AD724A" w:rsidRDefault="0046141F" w:rsidP="0046141F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Liceul Economic ”Berde Aron”</w:t>
            </w:r>
          </w:p>
        </w:tc>
        <w:tc>
          <w:tcPr>
            <w:tcW w:w="1906" w:type="dxa"/>
          </w:tcPr>
          <w:p w14:paraId="79F8ACE1" w14:textId="126A5DB2" w:rsidR="0046141F" w:rsidRPr="00AD724A" w:rsidRDefault="0046141F" w:rsidP="0046141F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Directori, diriginti ai scolilor gimnaziale din oras</w:t>
            </w:r>
          </w:p>
        </w:tc>
        <w:tc>
          <w:tcPr>
            <w:tcW w:w="1496" w:type="dxa"/>
          </w:tcPr>
          <w:p w14:paraId="540D1F42" w14:textId="159921CD" w:rsidR="0046141F" w:rsidRPr="00AD724A" w:rsidRDefault="0046141F" w:rsidP="0046141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Atelierele, salile Liceului Economic Berde Aron</w:t>
            </w:r>
          </w:p>
        </w:tc>
        <w:tc>
          <w:tcPr>
            <w:tcW w:w="1247" w:type="dxa"/>
          </w:tcPr>
          <w:p w14:paraId="167519FF" w14:textId="2EB2686D" w:rsidR="0046141F" w:rsidRPr="00AD724A" w:rsidRDefault="0046141F" w:rsidP="0046141F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08.-11.03.2021</w:t>
            </w:r>
          </w:p>
        </w:tc>
        <w:tc>
          <w:tcPr>
            <w:tcW w:w="1559" w:type="dxa"/>
          </w:tcPr>
          <w:p w14:paraId="2572F825" w14:textId="0D5CE4DC" w:rsidR="0046141F" w:rsidRPr="00AD724A" w:rsidRDefault="0046141F" w:rsidP="0046141F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  <w:r w:rsidRPr="00AD724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Elevi ai claselor a VIII-a, Diriginti, profesori ai scolilor gimnaziale</w:t>
            </w:r>
          </w:p>
        </w:tc>
      </w:tr>
      <w:tr w:rsidR="00BF2E4D" w:rsidRPr="00AD724A" w14:paraId="5ED79AA1" w14:textId="77777777" w:rsidTr="00BF2E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3E789" w14:textId="096DED7B" w:rsidR="00BF2E4D" w:rsidRPr="00AD724A" w:rsidRDefault="00BF2E4D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  <w:lastRenderedPageBreak/>
              <w:t>1</w:t>
            </w:r>
            <w:r w:rsidR="00677AA0"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  <w:t>9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6475E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  <w:t>Covasna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C9767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Întâlnire informativă  “..Hai la noi…”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8EB03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Întâlnire informativa adresată tuturor elevilor clasei a-VIII-a, privind   oferta educațională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CAC74" w14:textId="77777777" w:rsidR="00BF2E4D" w:rsidRPr="00AD724A" w:rsidRDefault="00BF2E4D">
            <w:pPr>
              <w:spacing w:after="0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Liceul Tehnologic “Gábor Áron”</w:t>
            </w:r>
          </w:p>
          <w:p w14:paraId="34B0D13B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Tg. Secuiesc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79E45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Elevii claselor a VIII-a de la școlile gimnaziale din oraș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FB51B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Școlile gimnaziale din localitate și localități vecine.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37FFC" w14:textId="77777777" w:rsidR="00BF2E4D" w:rsidRPr="00AD724A" w:rsidRDefault="00BF2E4D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08 – 11 Martie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1C2B5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Elevii claselor a VIII-a de la școlile gimnaziale din oraș organizat în grupe restrânse cu respectarea normelor SARS-COV-2.</w:t>
            </w:r>
          </w:p>
        </w:tc>
      </w:tr>
      <w:tr w:rsidR="00BF2E4D" w:rsidRPr="00AD724A" w14:paraId="1ABD47A7" w14:textId="77777777" w:rsidTr="00BF2E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3FC84" w14:textId="593C37C9" w:rsidR="00BF2E4D" w:rsidRPr="00AD724A" w:rsidRDefault="00BF2E4D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  <w:t>2</w:t>
            </w:r>
            <w:r w:rsidR="00677AA0"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B0842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  <w:t>Covasna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87736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“Pădurea este VIAȚA”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2250A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Organizarea unui simpozion de silvicultură și cinegetică și o prezentare de instruire practică în domeniul exploatarea masei lemnoase.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3CE7B" w14:textId="77777777" w:rsidR="00BF2E4D" w:rsidRPr="00AD724A" w:rsidRDefault="00BF2E4D">
            <w:pPr>
              <w:spacing w:after="0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Liceul Tehnologic “Gábor Áron”</w:t>
            </w:r>
          </w:p>
          <w:p w14:paraId="29B51EC0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Tg. Secuiesc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96BF7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Școlile gimnaziale din localitate si din zonă.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FAFC1" w14:textId="77777777" w:rsidR="00BF2E4D" w:rsidRPr="00AD724A" w:rsidRDefault="00BF2E4D">
            <w:pPr>
              <w:spacing w:after="0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Curtea școlii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674D4" w14:textId="77777777" w:rsidR="00BF2E4D" w:rsidRPr="00AD724A" w:rsidRDefault="00BF2E4D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08 – 11 Martie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CAA47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Elevii claselor a VIII-a din zonă organizat în grupe restrânse cu respectarea normelor SARS-COV-2.</w:t>
            </w:r>
          </w:p>
        </w:tc>
      </w:tr>
      <w:tr w:rsidR="00BF2E4D" w:rsidRPr="00AD724A" w14:paraId="17D499D0" w14:textId="77777777" w:rsidTr="00BF2E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28DAF" w14:textId="3CF35247" w:rsidR="00BF2E4D" w:rsidRPr="00AD724A" w:rsidRDefault="00677AA0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  <w:t>21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25F5F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  <w:t>Covasna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18F76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Zidar ca “Manole”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97470" w14:textId="77777777" w:rsidR="00BF2E4D" w:rsidRPr="00AD724A" w:rsidRDefault="00BF2E4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Proiecții de filme:</w:t>
            </w:r>
          </w:p>
          <w:p w14:paraId="3E24CCF9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Prezentări,…..Meșteșuguri populare tradiționale secuiești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82F98" w14:textId="77777777" w:rsidR="00BF2E4D" w:rsidRPr="00AD724A" w:rsidRDefault="00BF2E4D">
            <w:pPr>
              <w:spacing w:after="0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Liceul Tehnologic “Gábor Áron”</w:t>
            </w:r>
          </w:p>
          <w:p w14:paraId="14A6AA78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Tg. Secuiesc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685AC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Elevii claselor a VIII-a din zona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30DA6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Sălile de informatică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F5DF0" w14:textId="77777777" w:rsidR="00BF2E4D" w:rsidRPr="00AD724A" w:rsidRDefault="00BF2E4D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10</w:t>
            </w:r>
          </w:p>
          <w:p w14:paraId="2FD3A8B7" w14:textId="77777777" w:rsidR="00BF2E4D" w:rsidRPr="00AD724A" w:rsidRDefault="00BF2E4D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Martie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C36F1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Elevii claselor a VIII-a din zonă organizat în grupe restrânse cu respectarea normelor SARS-COV-2.</w:t>
            </w:r>
          </w:p>
        </w:tc>
      </w:tr>
      <w:tr w:rsidR="00BF2E4D" w:rsidRPr="00AD724A" w14:paraId="43CC335E" w14:textId="77777777" w:rsidTr="00BF2E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D875E" w14:textId="06B3C232" w:rsidR="00BF2E4D" w:rsidRPr="00AD724A" w:rsidRDefault="00677AA0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  <w:t>22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F13F0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  <w:t>Covasna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CC283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 xml:space="preserve"> “O să fiu MEȘTER”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F241B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Organizarea unei zile de instruire practica in domeniul textile-pielărie la agenți economici la care participă și elevi din clasele a VIII-a din zonă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91E37" w14:textId="77777777" w:rsidR="00BF2E4D" w:rsidRPr="00AD724A" w:rsidRDefault="00BF2E4D">
            <w:pPr>
              <w:spacing w:after="0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Liceul Tehnologic “Gábor Áron”</w:t>
            </w:r>
          </w:p>
          <w:p w14:paraId="63B8E7DD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Tg. Secuiesc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3F8DA" w14:textId="77777777" w:rsidR="00BF2E4D" w:rsidRPr="00AD724A" w:rsidRDefault="00BF2E4D">
            <w:pPr>
              <w:spacing w:after="0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S.C. New Fashion S.A</w:t>
            </w:r>
          </w:p>
          <w:p w14:paraId="788EAECA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S.C. Secuiana S.A.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4754B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Cabinet Tehnologii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4861A" w14:textId="77777777" w:rsidR="00BF2E4D" w:rsidRPr="00AD724A" w:rsidRDefault="00BF2E4D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10</w:t>
            </w:r>
          </w:p>
          <w:p w14:paraId="03B974B5" w14:textId="77777777" w:rsidR="00BF2E4D" w:rsidRPr="00AD724A" w:rsidRDefault="00BF2E4D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Martie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EEE62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Elevii claselor a VIII-a din zonă organizat în grupe restrânse cu respectarea normelor SARS-COV-2.</w:t>
            </w:r>
          </w:p>
        </w:tc>
      </w:tr>
      <w:tr w:rsidR="00BF2E4D" w:rsidRPr="00AD724A" w14:paraId="06042005" w14:textId="77777777" w:rsidTr="00BF2E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B6A1A" w14:textId="08EDE136" w:rsidR="00BF2E4D" w:rsidRPr="00AD724A" w:rsidRDefault="00677AA0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  <w:t>23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22FD3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  <w:t>Covasna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19D53" w14:textId="77777777" w:rsidR="00BF2E4D" w:rsidRPr="00AD724A" w:rsidRDefault="00BF2E4D">
            <w:pPr>
              <w:spacing w:after="0"/>
              <w:rPr>
                <w:rFonts w:ascii="Times New Roman" w:hAnsi="Times New Roman"/>
                <w:sz w:val="20"/>
                <w:szCs w:val="20"/>
                <w:lang w:val="en-US"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„Mulțumesc pentru masă ...</w:t>
            </w:r>
            <w:r w:rsidRPr="00AD724A">
              <w:rPr>
                <w:rFonts w:ascii="Times New Roman" w:hAnsi="Times New Roman"/>
                <w:sz w:val="20"/>
                <w:szCs w:val="20"/>
                <w:lang w:val="en-US" w:eastAsia="ro-RO"/>
              </w:rPr>
              <w:t>”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D53BE" w14:textId="77777777" w:rsidR="00BF2E4D" w:rsidRPr="00AD724A" w:rsidRDefault="00BF2E4D">
            <w:pPr>
              <w:spacing w:after="0"/>
              <w:rPr>
                <w:rFonts w:ascii="Times New Roman" w:hAnsi="Times New Roman"/>
                <w:sz w:val="20"/>
                <w:szCs w:val="20"/>
                <w:lang w:val="en-US"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 xml:space="preserve">Prezentarea cantinei școlii, bucătăria cantinei, organizarea unui simpozion </w:t>
            </w: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lastRenderedPageBreak/>
              <w:t xml:space="preserve">în cadrul </w:t>
            </w:r>
            <w:r w:rsidRPr="00AD724A">
              <w:rPr>
                <w:rFonts w:ascii="Times New Roman" w:hAnsi="Times New Roman"/>
                <w:sz w:val="20"/>
                <w:szCs w:val="20"/>
                <w:lang w:val="en-US" w:eastAsia="ro-RO"/>
              </w:rPr>
              <w:t>“</w:t>
            </w: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Gastronomiei este arta de a folosi hrana pentru a crea fericirea</w:t>
            </w:r>
            <w:r w:rsidRPr="00AD724A">
              <w:rPr>
                <w:rFonts w:ascii="Times New Roman" w:hAnsi="Times New Roman"/>
                <w:sz w:val="20"/>
                <w:szCs w:val="20"/>
                <w:lang w:val="en-US" w:eastAsia="ro-RO"/>
              </w:rPr>
              <w:t>”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26AA7" w14:textId="77777777" w:rsidR="00BF2E4D" w:rsidRPr="00AD724A" w:rsidRDefault="00BF2E4D">
            <w:pPr>
              <w:spacing w:after="0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lastRenderedPageBreak/>
              <w:t>Liceul Tehnologic “Gábor Áron”</w:t>
            </w:r>
          </w:p>
          <w:p w14:paraId="69725F35" w14:textId="77777777" w:rsidR="00BF2E4D" w:rsidRPr="00AD724A" w:rsidRDefault="00BF2E4D">
            <w:pPr>
              <w:spacing w:after="0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Tg. Secuiesc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B6C96" w14:textId="77777777" w:rsidR="00BF2E4D" w:rsidRPr="00AD724A" w:rsidRDefault="00BF2E4D">
            <w:pPr>
              <w:spacing w:after="0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Elevii claselor a terminale de la școală.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1ABC2" w14:textId="77777777" w:rsidR="00BF2E4D" w:rsidRPr="00AD724A" w:rsidRDefault="00BF2E4D">
            <w:pPr>
              <w:spacing w:after="0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Cantină, bucătărie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6EF37" w14:textId="77777777" w:rsidR="00BF2E4D" w:rsidRPr="00AD724A" w:rsidRDefault="00BF2E4D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10 Martie</w:t>
            </w:r>
          </w:p>
          <w:p w14:paraId="59F40498" w14:textId="77777777" w:rsidR="00BF2E4D" w:rsidRPr="00AD724A" w:rsidRDefault="00BF2E4D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11F8D" w14:textId="77777777" w:rsidR="00BF2E4D" w:rsidRPr="00AD724A" w:rsidRDefault="00BF2E4D">
            <w:pPr>
              <w:spacing w:after="0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 xml:space="preserve">Elevii claselor a VIII-a din zonă organizat în </w:t>
            </w: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lastRenderedPageBreak/>
              <w:t>grupe restrânse cu respectarea normelor SARS-COV-2.</w:t>
            </w:r>
          </w:p>
        </w:tc>
      </w:tr>
      <w:tr w:rsidR="00BF2E4D" w:rsidRPr="00AD724A" w14:paraId="64C2CAB0" w14:textId="77777777" w:rsidTr="00BF2E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D1158" w14:textId="78C5B9B1" w:rsidR="00BF2E4D" w:rsidRPr="00AD724A" w:rsidRDefault="00677AA0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  <w:lastRenderedPageBreak/>
              <w:t>24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F44C8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  <w:t>Covasna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E5ECA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“Valea nădragilor”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70C5A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Prezentare: Meserii de viitor pentru zona Tg Secuiesc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1AF8A" w14:textId="77777777" w:rsidR="00BF2E4D" w:rsidRPr="00AD724A" w:rsidRDefault="00BF2E4D">
            <w:pPr>
              <w:spacing w:after="0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Liceul Tehnologic “Gábor Áron”</w:t>
            </w:r>
          </w:p>
          <w:p w14:paraId="39881F9E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Tg. Secuiesc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1CC1D" w14:textId="77777777" w:rsidR="00BF2E4D" w:rsidRPr="00AD724A" w:rsidRDefault="00BF2E4D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Sc New Fashion</w:t>
            </w:r>
          </w:p>
          <w:p w14:paraId="2F70349A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Tg. Secuiesc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EB708" w14:textId="77777777" w:rsidR="00BF2E4D" w:rsidRPr="00AD724A" w:rsidRDefault="00BF2E4D">
            <w:pPr>
              <w:spacing w:after="0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Cabinet Tehnologii</w:t>
            </w:r>
          </w:p>
          <w:p w14:paraId="29E0ABDD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DFDCD" w14:textId="77777777" w:rsidR="00BF2E4D" w:rsidRPr="00AD724A" w:rsidRDefault="00BF2E4D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11</w:t>
            </w:r>
          </w:p>
          <w:p w14:paraId="1E6E6403" w14:textId="77777777" w:rsidR="00BF2E4D" w:rsidRPr="00AD724A" w:rsidRDefault="00BF2E4D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 xml:space="preserve">Martie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F85F5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Elevii claselor a VIII-a din zonă organizat în grupe restrânse cu respectarea normelor SARS-COV-2.</w:t>
            </w:r>
          </w:p>
        </w:tc>
      </w:tr>
      <w:tr w:rsidR="00BF2E4D" w:rsidRPr="00AD724A" w14:paraId="1EE76F26" w14:textId="77777777" w:rsidTr="00BF2E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6B51B" w14:textId="208C40C2" w:rsidR="00BF2E4D" w:rsidRPr="00AD724A" w:rsidRDefault="00677AA0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  <w:t>25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E8740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  <w:t>Covasna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7962A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Atelier creativ, “CreeaKid’s”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8A319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Atelier creative în atelierul tehnologic de textile a liceului.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5C7C1" w14:textId="77777777" w:rsidR="00BF2E4D" w:rsidRPr="00AD724A" w:rsidRDefault="00BF2E4D">
            <w:pPr>
              <w:spacing w:after="0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Liceul Tehnologic “Gábor Áron”</w:t>
            </w:r>
          </w:p>
          <w:p w14:paraId="2DCD1081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Tg. Secuiesc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EF317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Elevii claselor a VIII-a din zonă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0851D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Cabinet Tehnologii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F4F26" w14:textId="77777777" w:rsidR="00BF2E4D" w:rsidRPr="00AD724A" w:rsidRDefault="00BF2E4D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11</w:t>
            </w:r>
          </w:p>
          <w:p w14:paraId="574C45B0" w14:textId="77777777" w:rsidR="00BF2E4D" w:rsidRPr="00AD724A" w:rsidRDefault="00BF2E4D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 xml:space="preserve">Martie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A4575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Elevii claselor a VIII-a din zonă organizat în grupe restrânse cu respectarea normelor SARS-COV-2.</w:t>
            </w:r>
          </w:p>
        </w:tc>
      </w:tr>
      <w:tr w:rsidR="00BF2E4D" w:rsidRPr="00AD724A" w14:paraId="576B1CB2" w14:textId="77777777" w:rsidTr="00BF2E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FCFE2" w14:textId="67EDCABF" w:rsidR="00BF2E4D" w:rsidRPr="00AD724A" w:rsidRDefault="00677AA0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  <w:t>26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6EB18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  <w:t>Covasna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5B0F7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Afișarea ofertei și vizionarea acestora de către părinți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2C4E0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Afișarea ofertei în format detaliat pe domenii-calificări profesionale și număr de locuri și difuzarea de pliante informative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7BAB6" w14:textId="77777777" w:rsidR="00BF2E4D" w:rsidRPr="00AD724A" w:rsidRDefault="00BF2E4D">
            <w:pPr>
              <w:spacing w:after="0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Liceul Tehnologic “Gábor Áron”</w:t>
            </w:r>
          </w:p>
          <w:p w14:paraId="5E52C330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Tg. Secuiesc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6F7EF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Elevii claselor a VIII-a de la școlile gimnaziale din oraș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24A18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Avizier școală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12C05" w14:textId="77777777" w:rsidR="00BF2E4D" w:rsidRPr="00AD724A" w:rsidRDefault="00BF2E4D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11</w:t>
            </w:r>
          </w:p>
          <w:p w14:paraId="0D12A997" w14:textId="77777777" w:rsidR="00BF2E4D" w:rsidRPr="00AD724A" w:rsidRDefault="00BF2E4D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 xml:space="preserve">Martie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0BD4E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Elevii claselor a VIII-a din zonă organizat în grupe restrânse cu respectarea normelor SARS-COV-2.</w:t>
            </w:r>
          </w:p>
        </w:tc>
      </w:tr>
      <w:tr w:rsidR="00BF2E4D" w:rsidRPr="00AD724A" w14:paraId="2E732A1B" w14:textId="77777777" w:rsidTr="00BF2E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8BDD1" w14:textId="2F5A2CC7" w:rsidR="00BF2E4D" w:rsidRPr="00AD724A" w:rsidRDefault="00677AA0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  <w:t>27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6DD01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  <w:t>Covasna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966A6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“… când o să fiu Mare..”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3CEBE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Raport privind activitățile desfășurate în cadrul Săptămânii meseriilor desfășurate la Liceul Tehnologic “Gábor Áron” din Tg. Secuiesc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EF9BB" w14:textId="77777777" w:rsidR="00BF2E4D" w:rsidRPr="00AD724A" w:rsidRDefault="00BF2E4D">
            <w:pPr>
              <w:spacing w:after="0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Liceul Tehnologic “Gábor Áron”</w:t>
            </w:r>
          </w:p>
          <w:p w14:paraId="04EF694F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Tg. Secuiesc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79E2A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Ziare locale și regionale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BA061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Județul Covasna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46B1A" w14:textId="77777777" w:rsidR="00BF2E4D" w:rsidRPr="00AD724A" w:rsidRDefault="00BF2E4D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11</w:t>
            </w:r>
          </w:p>
          <w:p w14:paraId="16BD9153" w14:textId="77777777" w:rsidR="00BF2E4D" w:rsidRPr="00AD724A" w:rsidRDefault="00BF2E4D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 xml:space="preserve">Martie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CDE92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Ziare locale și regionale</w:t>
            </w:r>
          </w:p>
        </w:tc>
      </w:tr>
      <w:tr w:rsidR="00BF2E4D" w:rsidRPr="00AD724A" w14:paraId="1EBA6D21" w14:textId="77777777" w:rsidTr="00BF2E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327F4" w14:textId="1BBFDD1D" w:rsidR="00BF2E4D" w:rsidRPr="00AD724A" w:rsidRDefault="00677AA0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  <w:t>28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067F6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  <w:t>Covasna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11FEB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Ce înseamnă să fii  “Gáboros”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270E8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Program de vizitare a scolii de către elevii din clasa a-VIII-a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25BC3" w14:textId="77777777" w:rsidR="00BF2E4D" w:rsidRPr="00AD724A" w:rsidRDefault="00BF2E4D">
            <w:pPr>
              <w:spacing w:after="0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Liceul Tehnologic “Gábor Áron”</w:t>
            </w:r>
          </w:p>
          <w:p w14:paraId="5106F565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Tg. Secuiesc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10E51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Școlile gimnaziale din localitate si din zona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FF1C" w14:textId="77777777" w:rsidR="00BF2E4D" w:rsidRPr="00AD724A" w:rsidRDefault="00BF2E4D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Cabinete, ateliere</w:t>
            </w:r>
          </w:p>
          <w:p w14:paraId="4ADDAC2A" w14:textId="77777777" w:rsidR="00BF2E4D" w:rsidRPr="00AD724A" w:rsidRDefault="00BF2E4D">
            <w:pPr>
              <w:spacing w:after="0"/>
              <w:rPr>
                <w:rFonts w:ascii="Times New Roman" w:hAnsi="Times New Roman"/>
                <w:sz w:val="20"/>
                <w:szCs w:val="20"/>
                <w:lang w:eastAsia="ro-RO"/>
              </w:rPr>
            </w:pPr>
          </w:p>
          <w:p w14:paraId="35229CAD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17563" w14:textId="77777777" w:rsidR="00BF2E4D" w:rsidRPr="00AD724A" w:rsidRDefault="00BF2E4D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Toată săptămâna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116F4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 xml:space="preserve">Elevii claselor a VIII-a din zonă organizat în grupe restrânse </w:t>
            </w: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lastRenderedPageBreak/>
              <w:t>cu respectarea normelor SARS-COV-2.</w:t>
            </w:r>
          </w:p>
        </w:tc>
      </w:tr>
      <w:tr w:rsidR="00BF2E4D" w:rsidRPr="00AD724A" w14:paraId="4270ACE5" w14:textId="77777777" w:rsidTr="00BF2E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94056" w14:textId="2ABCBB1D" w:rsidR="00BF2E4D" w:rsidRPr="00AD724A" w:rsidRDefault="00677AA0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  <w:lastRenderedPageBreak/>
              <w:t>29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609AC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  <w:t>Covasna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DCAA6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Caravana meseriilor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420DE" w14:textId="77777777" w:rsidR="00BF2E4D" w:rsidRPr="00AD724A" w:rsidRDefault="00BF2E4D">
            <w:pPr>
              <w:spacing w:after="0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Caravana meseriilor de la Liceul Tehnologic ”Gábor Áron”</w:t>
            </w:r>
          </w:p>
          <w:p w14:paraId="6A4DA0F7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50609" w14:textId="77777777" w:rsidR="00BF2E4D" w:rsidRPr="00AD724A" w:rsidRDefault="00BF2E4D">
            <w:pPr>
              <w:spacing w:after="0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Liceul Tehnologic “Gábor Áron”</w:t>
            </w:r>
          </w:p>
          <w:p w14:paraId="0A656D1A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Tg. Secuiesc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72C26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Școlile gimnaziale din localitate si din zona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5A65D" w14:textId="77777777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Zona Tg. Secuiesc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C21AB" w14:textId="77777777" w:rsidR="00BF2E4D" w:rsidRPr="00AD724A" w:rsidRDefault="00BF2E4D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Toată săptămâna</w:t>
            </w:r>
          </w:p>
          <w:p w14:paraId="5D345577" w14:textId="77777777" w:rsidR="00BF2E4D" w:rsidRPr="00AD724A" w:rsidRDefault="00BF2E4D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FA6D9" w14:textId="336D3D29" w:rsidR="00BF2E4D" w:rsidRPr="00AD724A" w:rsidRDefault="00BF2E4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o-RO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eastAsia="ro-RO"/>
              </w:rPr>
              <w:t>Elevii claselor a VIII-a din zonă organizat în grupe restrânse cu respectarea normelor SARS-</w:t>
            </w:r>
          </w:p>
        </w:tc>
      </w:tr>
      <w:tr w:rsidR="00AD724A" w:rsidRPr="00AD724A" w14:paraId="3F194854" w14:textId="77777777" w:rsidTr="00AD724A">
        <w:tc>
          <w:tcPr>
            <w:tcW w:w="567" w:type="dxa"/>
          </w:tcPr>
          <w:p w14:paraId="7B85CBCF" w14:textId="5CB5F51C" w:rsidR="00AD724A" w:rsidRPr="00AD724A" w:rsidRDefault="00677AA0" w:rsidP="00AD724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65" w:type="dxa"/>
          </w:tcPr>
          <w:p w14:paraId="56E8BC4F" w14:textId="2FC895B4" w:rsidR="00AD724A" w:rsidRPr="00AD724A" w:rsidRDefault="00AD724A" w:rsidP="00AD724A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398D0322" w14:textId="3D23E9AA" w:rsidR="00AD724A" w:rsidRPr="00AD724A" w:rsidRDefault="00AD724A" w:rsidP="00AD724A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„Liceul nostru în imagini”</w:t>
            </w:r>
          </w:p>
        </w:tc>
        <w:tc>
          <w:tcPr>
            <w:tcW w:w="3292" w:type="dxa"/>
          </w:tcPr>
          <w:p w14:paraId="71BE006C" w14:textId="25C7FF58" w:rsidR="00AD724A" w:rsidRPr="00AD724A" w:rsidRDefault="00AD724A" w:rsidP="00AD724A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Prezentare power point a şcolii: instantanee din cabinete, din ateliere, imagini cu activități realizate de elevi, etc.</w:t>
            </w:r>
          </w:p>
        </w:tc>
        <w:tc>
          <w:tcPr>
            <w:tcW w:w="1701" w:type="dxa"/>
          </w:tcPr>
          <w:p w14:paraId="049B8B9E" w14:textId="77777777" w:rsidR="00AD724A" w:rsidRPr="00AD724A" w:rsidRDefault="00AD724A" w:rsidP="00AD724A">
            <w:pPr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 xml:space="preserve">Liceul tehnologic “N. Bălcescu” </w:t>
            </w:r>
          </w:p>
          <w:p w14:paraId="5B338C36" w14:textId="5E47EC29" w:rsidR="00AD724A" w:rsidRPr="00AD724A" w:rsidRDefault="00AD724A" w:rsidP="00AD724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Înt. Buzaului</w:t>
            </w:r>
          </w:p>
        </w:tc>
        <w:tc>
          <w:tcPr>
            <w:tcW w:w="1906" w:type="dxa"/>
          </w:tcPr>
          <w:p w14:paraId="6396E9B4" w14:textId="083BD0D7" w:rsidR="00AD724A" w:rsidRPr="00AD724A" w:rsidRDefault="00AD724A" w:rsidP="00AD724A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96" w:type="dxa"/>
          </w:tcPr>
          <w:p w14:paraId="2F90826C" w14:textId="79C789D0" w:rsidR="00AD724A" w:rsidRPr="00AD724A" w:rsidRDefault="00AD724A" w:rsidP="00AD724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Liceul Tehnologic ”N. Bălcescu” sala I5</w:t>
            </w:r>
          </w:p>
        </w:tc>
        <w:tc>
          <w:tcPr>
            <w:tcW w:w="1247" w:type="dxa"/>
          </w:tcPr>
          <w:p w14:paraId="55E82F84" w14:textId="76FEFC3A" w:rsidR="00AD724A" w:rsidRPr="00AD724A" w:rsidRDefault="00AD724A" w:rsidP="00AD724A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 xml:space="preserve">10 martie </w:t>
            </w:r>
          </w:p>
        </w:tc>
        <w:tc>
          <w:tcPr>
            <w:tcW w:w="1559" w:type="dxa"/>
          </w:tcPr>
          <w:p w14:paraId="4773C354" w14:textId="2F1F2D17" w:rsidR="00AD724A" w:rsidRPr="00AD724A" w:rsidRDefault="00AD724A" w:rsidP="00AD724A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Elevii claselor a VIII-a din zonă</w:t>
            </w:r>
          </w:p>
        </w:tc>
      </w:tr>
      <w:tr w:rsidR="00AD724A" w:rsidRPr="00AD724A" w14:paraId="14F849C4" w14:textId="77777777" w:rsidTr="00AD724A">
        <w:tc>
          <w:tcPr>
            <w:tcW w:w="567" w:type="dxa"/>
          </w:tcPr>
          <w:p w14:paraId="47F89E0D" w14:textId="12DEA192" w:rsidR="00AD724A" w:rsidRPr="00AD724A" w:rsidRDefault="00677AA0" w:rsidP="00AD724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965" w:type="dxa"/>
          </w:tcPr>
          <w:p w14:paraId="27D422E7" w14:textId="0C90032D" w:rsidR="00AD724A" w:rsidRPr="00AD724A" w:rsidRDefault="00AD724A" w:rsidP="00AD724A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104BCB04" w14:textId="0589EAD8" w:rsidR="00AD724A" w:rsidRPr="00B56060" w:rsidRDefault="00AD724A" w:rsidP="00B56060">
            <w:pPr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 xml:space="preserve"> „Descoperirea meseriei care mă reprezintă!”</w:t>
            </w:r>
          </w:p>
        </w:tc>
        <w:tc>
          <w:tcPr>
            <w:tcW w:w="3292" w:type="dxa"/>
          </w:tcPr>
          <w:p w14:paraId="46B81CCA" w14:textId="414E8CAF" w:rsidR="00AD724A" w:rsidRPr="00AD724A" w:rsidRDefault="00AD724A" w:rsidP="00AD724A">
            <w:pPr>
              <w:pStyle w:val="Frspaiere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 xml:space="preserve"> Sesiune  de promovare a  învăţământului profesional în rândul elevilor claselor a-VIII-a, prin vizite la agenții economici din zonă</w:t>
            </w:r>
          </w:p>
        </w:tc>
        <w:tc>
          <w:tcPr>
            <w:tcW w:w="1701" w:type="dxa"/>
          </w:tcPr>
          <w:p w14:paraId="7D77FBB3" w14:textId="77777777" w:rsidR="00AD724A" w:rsidRPr="00AD724A" w:rsidRDefault="00AD724A" w:rsidP="00AD724A">
            <w:pPr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 xml:space="preserve">Liceul tehnologic “N. Bălcescu” </w:t>
            </w:r>
          </w:p>
          <w:p w14:paraId="3599B224" w14:textId="7EFFF1F7" w:rsidR="00AD724A" w:rsidRPr="00AD724A" w:rsidRDefault="00AD724A" w:rsidP="00AD724A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Înt. Buzaului</w:t>
            </w:r>
          </w:p>
        </w:tc>
        <w:tc>
          <w:tcPr>
            <w:tcW w:w="1906" w:type="dxa"/>
          </w:tcPr>
          <w:p w14:paraId="01801808" w14:textId="3BF29F52" w:rsidR="00AD724A" w:rsidRPr="00AD724A" w:rsidRDefault="00AD724A" w:rsidP="00AD724A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SC ”Mobila Bogdan” SRL</w:t>
            </w:r>
          </w:p>
        </w:tc>
        <w:tc>
          <w:tcPr>
            <w:tcW w:w="1496" w:type="dxa"/>
          </w:tcPr>
          <w:p w14:paraId="2A26964B" w14:textId="65D6D9BD" w:rsidR="00AD724A" w:rsidRPr="00AD724A" w:rsidRDefault="00AD724A" w:rsidP="00AD724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SC ”Mobila Bogdan” SRL</w:t>
            </w:r>
          </w:p>
        </w:tc>
        <w:tc>
          <w:tcPr>
            <w:tcW w:w="1247" w:type="dxa"/>
          </w:tcPr>
          <w:p w14:paraId="2560753E" w14:textId="7E6C1667" w:rsidR="00AD724A" w:rsidRPr="00AD724A" w:rsidRDefault="00AD724A" w:rsidP="00AD724A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11 martie</w:t>
            </w:r>
          </w:p>
        </w:tc>
        <w:tc>
          <w:tcPr>
            <w:tcW w:w="1559" w:type="dxa"/>
          </w:tcPr>
          <w:p w14:paraId="007EA122" w14:textId="13A45918" w:rsidR="00AD724A" w:rsidRPr="00AD724A" w:rsidRDefault="00AD724A" w:rsidP="00AD724A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Elevii claselor a VIII-a din zonă, operatorii economici</w:t>
            </w:r>
          </w:p>
        </w:tc>
      </w:tr>
      <w:tr w:rsidR="00AD724A" w:rsidRPr="00AD724A" w14:paraId="010FEAA9" w14:textId="77777777" w:rsidTr="00677AA0">
        <w:trPr>
          <w:trHeight w:val="2594"/>
        </w:trPr>
        <w:tc>
          <w:tcPr>
            <w:tcW w:w="567" w:type="dxa"/>
          </w:tcPr>
          <w:p w14:paraId="1432AD13" w14:textId="01E917F6" w:rsidR="00AD724A" w:rsidRPr="00AD724A" w:rsidRDefault="00AD724A" w:rsidP="00AD724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3</w:t>
            </w:r>
            <w:r w:rsidR="00677AA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65" w:type="dxa"/>
          </w:tcPr>
          <w:p w14:paraId="77267675" w14:textId="367E2590" w:rsidR="00AD724A" w:rsidRPr="00AD724A" w:rsidRDefault="00AD724A" w:rsidP="00AD724A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7AE81240" w14:textId="2073D57D" w:rsidR="00AD724A" w:rsidRPr="00AD724A" w:rsidRDefault="00AD724A" w:rsidP="00AD724A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”Alege-ți drumul!”</w:t>
            </w:r>
          </w:p>
        </w:tc>
        <w:tc>
          <w:tcPr>
            <w:tcW w:w="3292" w:type="dxa"/>
          </w:tcPr>
          <w:p w14:paraId="16D1DD87" w14:textId="77777777" w:rsidR="00AD724A" w:rsidRPr="00AD724A" w:rsidRDefault="00AD724A" w:rsidP="00AD724A">
            <w:pPr>
              <w:pStyle w:val="Frspaiere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Activitate de popularizare a ofertei educaționale din școală prin prezentarea calificărilor pentru nivelul 3, structura și durata studiilor , condițiile de înscriere și selecție, modul de desfășurare a stagiilor de pregătire practică și programul „Bursa Profesională”</w:t>
            </w:r>
          </w:p>
          <w:p w14:paraId="34112C78" w14:textId="17030FE7" w:rsidR="00AD724A" w:rsidRPr="00B56060" w:rsidRDefault="00AD724A" w:rsidP="00B56060">
            <w:pPr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Aplicarea de  chestionare în vederea anticipării orientării școlare a elevilor din cls.a-VIII-a.</w:t>
            </w:r>
          </w:p>
        </w:tc>
        <w:tc>
          <w:tcPr>
            <w:tcW w:w="1701" w:type="dxa"/>
          </w:tcPr>
          <w:p w14:paraId="1677A535" w14:textId="77777777" w:rsidR="00AD724A" w:rsidRPr="00AD724A" w:rsidRDefault="00AD724A" w:rsidP="00AD724A">
            <w:pPr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 xml:space="preserve">Liceul tehnologic “N. Bălcescu” </w:t>
            </w:r>
          </w:p>
          <w:p w14:paraId="68FB029E" w14:textId="0709A7F1" w:rsidR="00AD724A" w:rsidRPr="00AD724A" w:rsidRDefault="00AD724A" w:rsidP="00AD724A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Înt. Buzaului</w:t>
            </w:r>
          </w:p>
        </w:tc>
        <w:tc>
          <w:tcPr>
            <w:tcW w:w="1906" w:type="dxa"/>
          </w:tcPr>
          <w:p w14:paraId="00A06475" w14:textId="187C792F" w:rsidR="00AD724A" w:rsidRPr="00AD724A" w:rsidRDefault="00AD724A" w:rsidP="00AD724A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96" w:type="dxa"/>
          </w:tcPr>
          <w:p w14:paraId="769B3761" w14:textId="7A41AF20" w:rsidR="00AD724A" w:rsidRPr="00AD724A" w:rsidRDefault="00AD724A" w:rsidP="00AD724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Liceul Tehnologic ”N. Bălcescu” sala I5</w:t>
            </w:r>
          </w:p>
        </w:tc>
        <w:tc>
          <w:tcPr>
            <w:tcW w:w="1247" w:type="dxa"/>
          </w:tcPr>
          <w:p w14:paraId="3BA87498" w14:textId="44E86186" w:rsidR="00AD724A" w:rsidRPr="00AD724A" w:rsidRDefault="00AD724A" w:rsidP="00AD724A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11 martie</w:t>
            </w:r>
          </w:p>
        </w:tc>
        <w:tc>
          <w:tcPr>
            <w:tcW w:w="1559" w:type="dxa"/>
          </w:tcPr>
          <w:p w14:paraId="488DC01D" w14:textId="21F2381C" w:rsidR="00AD724A" w:rsidRPr="00AD724A" w:rsidRDefault="00AD724A" w:rsidP="00AD724A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Elevii claselor a VIII-a din zonă</w:t>
            </w:r>
          </w:p>
        </w:tc>
      </w:tr>
      <w:tr w:rsidR="00AD724A" w:rsidRPr="00AD724A" w14:paraId="5698E4EA" w14:textId="77777777" w:rsidTr="00AD724A">
        <w:tc>
          <w:tcPr>
            <w:tcW w:w="567" w:type="dxa"/>
          </w:tcPr>
          <w:p w14:paraId="5AAA0BDE" w14:textId="30D8BB9F" w:rsidR="00AD724A" w:rsidRPr="00AD724A" w:rsidRDefault="00677AA0" w:rsidP="00AD724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965" w:type="dxa"/>
          </w:tcPr>
          <w:p w14:paraId="48961F83" w14:textId="368A66EF" w:rsidR="00AD724A" w:rsidRPr="00AD724A" w:rsidRDefault="00AD724A" w:rsidP="00AD724A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4243BE0E" w14:textId="769B9F42" w:rsidR="00AD724A" w:rsidRPr="00AD724A" w:rsidRDefault="00AD724A" w:rsidP="00AD724A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”Porți deschise”</w:t>
            </w:r>
          </w:p>
        </w:tc>
        <w:tc>
          <w:tcPr>
            <w:tcW w:w="3292" w:type="dxa"/>
          </w:tcPr>
          <w:p w14:paraId="734E35C9" w14:textId="4B39AF45" w:rsidR="00AD724A" w:rsidRPr="00AD724A" w:rsidRDefault="00AD724A" w:rsidP="00AD724A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Activități de vizitare a  atelierelor și  laboratoarelor  din cadrul liceului de către elevii din clasa a-VIII-a</w:t>
            </w:r>
          </w:p>
        </w:tc>
        <w:tc>
          <w:tcPr>
            <w:tcW w:w="1701" w:type="dxa"/>
          </w:tcPr>
          <w:p w14:paraId="7F05D37D" w14:textId="77777777" w:rsidR="00AD724A" w:rsidRPr="00AD724A" w:rsidRDefault="00AD724A" w:rsidP="00AD724A">
            <w:pPr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 xml:space="preserve">Liceul tehnologic “N. Bălcescu” </w:t>
            </w:r>
          </w:p>
          <w:p w14:paraId="2EDCD3BC" w14:textId="1D8F520E" w:rsidR="00AD724A" w:rsidRPr="00AD724A" w:rsidRDefault="00AD724A" w:rsidP="00AD724A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Înt. Buzaului</w:t>
            </w:r>
          </w:p>
        </w:tc>
        <w:tc>
          <w:tcPr>
            <w:tcW w:w="1906" w:type="dxa"/>
          </w:tcPr>
          <w:p w14:paraId="68B39A2D" w14:textId="1E4BAF71" w:rsidR="00AD724A" w:rsidRPr="00AD724A" w:rsidRDefault="00AD724A" w:rsidP="00AD724A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96" w:type="dxa"/>
          </w:tcPr>
          <w:p w14:paraId="4D2EAA1B" w14:textId="5896390C" w:rsidR="00AD724A" w:rsidRPr="00AD724A" w:rsidRDefault="00AD724A" w:rsidP="00AD724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Liceul Tehnologic ”N. Bălcescu”</w:t>
            </w:r>
          </w:p>
        </w:tc>
        <w:tc>
          <w:tcPr>
            <w:tcW w:w="1247" w:type="dxa"/>
          </w:tcPr>
          <w:p w14:paraId="1240AE05" w14:textId="161767A4" w:rsidR="00AD724A" w:rsidRPr="00AD724A" w:rsidRDefault="00AD724A" w:rsidP="00AD724A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9 martie</w:t>
            </w:r>
          </w:p>
        </w:tc>
        <w:tc>
          <w:tcPr>
            <w:tcW w:w="1559" w:type="dxa"/>
          </w:tcPr>
          <w:p w14:paraId="5660B1FC" w14:textId="1AEFAFBC" w:rsidR="00AD724A" w:rsidRPr="00AD724A" w:rsidRDefault="00AD724A" w:rsidP="00AD724A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Elevii claselor a VIII-a din zonă</w:t>
            </w:r>
          </w:p>
        </w:tc>
      </w:tr>
      <w:tr w:rsidR="00677AA0" w:rsidRPr="00AD724A" w14:paraId="414D7C85" w14:textId="77777777" w:rsidTr="00AD724A">
        <w:tc>
          <w:tcPr>
            <w:tcW w:w="567" w:type="dxa"/>
          </w:tcPr>
          <w:p w14:paraId="4292D314" w14:textId="50E1B9AB" w:rsidR="00677AA0" w:rsidRPr="00AD724A" w:rsidRDefault="00677AA0" w:rsidP="00677AA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35</w:t>
            </w:r>
          </w:p>
        </w:tc>
        <w:tc>
          <w:tcPr>
            <w:tcW w:w="965" w:type="dxa"/>
          </w:tcPr>
          <w:p w14:paraId="15B87997" w14:textId="43E330DD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5AB7"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611D48BB" w14:textId="7DD67815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“Târgul producătorilor și meșteșugarilor”</w:t>
            </w:r>
            <w:r>
              <w:rPr>
                <w:rFonts w:ascii="Times New Roman" w:hAnsi="Times New Roman"/>
                <w:sz w:val="20"/>
                <w:szCs w:val="20"/>
              </w:rPr>
              <w:t>, Sf. Gheorghe</w:t>
            </w:r>
          </w:p>
        </w:tc>
        <w:tc>
          <w:tcPr>
            <w:tcW w:w="3292" w:type="dxa"/>
          </w:tcPr>
          <w:p w14:paraId="27C9A9C1" w14:textId="77777777" w:rsidR="00677AA0" w:rsidRPr="00655AB7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Activitate de popularizare a ofertei de şcolarizare la nivelul claselor a Vlll-a</w:t>
            </w:r>
          </w:p>
          <w:p w14:paraId="7E8208C8" w14:textId="77777777" w:rsidR="00677AA0" w:rsidRPr="00655AB7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din județul Covasna.</w:t>
            </w:r>
          </w:p>
          <w:p w14:paraId="3B7C1496" w14:textId="5D97DF49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Prezentarea produselor realizate în timpul practicii și împărțirea pliantelor cu oferta de școlarizare pentru anul școlar 2021 – 2022.</w:t>
            </w:r>
          </w:p>
        </w:tc>
        <w:tc>
          <w:tcPr>
            <w:tcW w:w="1701" w:type="dxa"/>
          </w:tcPr>
          <w:p w14:paraId="265DCC76" w14:textId="77777777" w:rsidR="00677AA0" w:rsidRPr="00FD1CF2" w:rsidRDefault="00677AA0" w:rsidP="00677AA0">
            <w:pPr>
              <w:spacing w:after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FD1CF2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TEGA S.A., în parteneriat cu Primăria Municipiului Sfântu Gheorghe</w:t>
            </w:r>
          </w:p>
          <w:p w14:paraId="777995A4" w14:textId="77777777" w:rsidR="00677AA0" w:rsidRPr="00655AB7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  <w:lang w:val="hu-HU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Liceul Tehnologic “Pusk</w:t>
            </w:r>
            <w:r w:rsidRPr="00655AB7">
              <w:rPr>
                <w:rFonts w:ascii="Times New Roman" w:hAnsi="Times New Roman"/>
                <w:sz w:val="20"/>
                <w:szCs w:val="20"/>
                <w:lang w:val="hu-HU"/>
              </w:rPr>
              <w:t>ás Tivadar”</w:t>
            </w:r>
          </w:p>
          <w:p w14:paraId="6FB690A3" w14:textId="0E6EBF6C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  <w:lang w:val="hu-HU"/>
              </w:rPr>
              <w:t>Sf.-Gheorghe</w:t>
            </w:r>
          </w:p>
        </w:tc>
        <w:tc>
          <w:tcPr>
            <w:tcW w:w="1906" w:type="dxa"/>
          </w:tcPr>
          <w:p w14:paraId="49B25C0A" w14:textId="77777777" w:rsidR="00677AA0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Toate unitățile de învățământ din județ care școlarizează elevi ai claselor VIII-a.</w:t>
            </w:r>
          </w:p>
          <w:p w14:paraId="49D7A524" w14:textId="5A81C240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Părinții elevilor</w:t>
            </w:r>
          </w:p>
        </w:tc>
        <w:tc>
          <w:tcPr>
            <w:tcW w:w="1496" w:type="dxa"/>
          </w:tcPr>
          <w:p w14:paraId="70E72D84" w14:textId="3F05EA31" w:rsidR="00677AA0" w:rsidRPr="00AD724A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Centrul orașului Sf. Gheorghe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247" w:type="dxa"/>
          </w:tcPr>
          <w:p w14:paraId="60F62494" w14:textId="77777777" w:rsidR="00677AA0" w:rsidRPr="00655AB7" w:rsidRDefault="00677AA0" w:rsidP="00677AA0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14:paraId="5DE6263E" w14:textId="77777777" w:rsidR="00677AA0" w:rsidRDefault="00677AA0" w:rsidP="00677AA0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06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- 07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 Martie</w:t>
            </w:r>
          </w:p>
          <w:p w14:paraId="6156089D" w14:textId="77777777" w:rsidR="00677AA0" w:rsidRDefault="00677AA0" w:rsidP="00677AA0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 – 04 Aprilie</w:t>
            </w:r>
          </w:p>
          <w:p w14:paraId="6FCA202E" w14:textId="3C95650C" w:rsidR="00677AA0" w:rsidRPr="00AD724A" w:rsidRDefault="00677AA0" w:rsidP="00677AA0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01 – 02 mai  </w:t>
            </w:r>
          </w:p>
        </w:tc>
        <w:tc>
          <w:tcPr>
            <w:tcW w:w="1559" w:type="dxa"/>
          </w:tcPr>
          <w:p w14:paraId="4A525A6C" w14:textId="77777777" w:rsidR="00677AA0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 xml:space="preserve">Elevi </w:t>
            </w:r>
          </w:p>
          <w:p w14:paraId="5463ABA3" w14:textId="77777777" w:rsidR="00677AA0" w:rsidRPr="00655AB7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Părinți</w:t>
            </w:r>
          </w:p>
          <w:p w14:paraId="0EBC7438" w14:textId="77777777" w:rsidR="00677AA0" w:rsidRPr="00655AB7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Cadre didactice</w:t>
            </w:r>
          </w:p>
          <w:p w14:paraId="38416F09" w14:textId="7437290E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</w:p>
        </w:tc>
      </w:tr>
      <w:tr w:rsidR="00677AA0" w:rsidRPr="00AD724A" w14:paraId="50F0E0C9" w14:textId="77777777" w:rsidTr="00AD724A">
        <w:tc>
          <w:tcPr>
            <w:tcW w:w="567" w:type="dxa"/>
          </w:tcPr>
          <w:p w14:paraId="54AEC266" w14:textId="6CB7626E" w:rsidR="00677AA0" w:rsidRPr="00AD724A" w:rsidRDefault="00677AA0" w:rsidP="00677AA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965" w:type="dxa"/>
          </w:tcPr>
          <w:p w14:paraId="4F6492DA" w14:textId="3325388E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5AB7"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6062A031" w14:textId="35F777C7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 fi un meseriaș bun – este COOL</w:t>
            </w:r>
          </w:p>
        </w:tc>
        <w:tc>
          <w:tcPr>
            <w:tcW w:w="3292" w:type="dxa"/>
          </w:tcPr>
          <w:p w14:paraId="71BADF1D" w14:textId="77777777" w:rsidR="00677AA0" w:rsidRPr="00655AB7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Întâlnirea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virtuală a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 agenţilor economici cu viitorii absolvenţi ai</w:t>
            </w:r>
          </w:p>
          <w:p w14:paraId="290E42DD" w14:textId="77777777" w:rsidR="00677AA0" w:rsidRPr="00655AB7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 xml:space="preserve">claselor a Vlll-a şi părinţii acestora/ vizite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virtuale 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>la agenţii</w:t>
            </w:r>
          </w:p>
          <w:p w14:paraId="42A86053" w14:textId="2327DE58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 xml:space="preserve">economici,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pentru a scoate în evidență avantajelor 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>învăţământului profesional şi tehnic cu durata de 3 ani.</w:t>
            </w:r>
          </w:p>
        </w:tc>
        <w:tc>
          <w:tcPr>
            <w:tcW w:w="1701" w:type="dxa"/>
          </w:tcPr>
          <w:p w14:paraId="4B89A970" w14:textId="77777777" w:rsidR="00677AA0" w:rsidRPr="00655AB7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  <w:lang w:val="hu-HU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Liceul Tehnologic “Pusk</w:t>
            </w:r>
            <w:r w:rsidRPr="00655AB7">
              <w:rPr>
                <w:rFonts w:ascii="Times New Roman" w:hAnsi="Times New Roman"/>
                <w:sz w:val="20"/>
                <w:szCs w:val="20"/>
                <w:lang w:val="hu-HU"/>
              </w:rPr>
              <w:t>ás Tivadar”</w:t>
            </w:r>
          </w:p>
          <w:p w14:paraId="7B87CD35" w14:textId="7B3614DC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  <w:lang w:val="hu-HU"/>
              </w:rPr>
              <w:t>Sf.-Gheorghe</w:t>
            </w:r>
          </w:p>
        </w:tc>
        <w:tc>
          <w:tcPr>
            <w:tcW w:w="1906" w:type="dxa"/>
          </w:tcPr>
          <w:p w14:paraId="64CB40B1" w14:textId="28E438EA" w:rsidR="00677AA0" w:rsidRPr="00655AB7" w:rsidRDefault="00E32D84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undatia 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>alnoky</w:t>
            </w:r>
          </w:p>
          <w:p w14:paraId="647DC168" w14:textId="7D8D46A2" w:rsidR="00677AA0" w:rsidRPr="00655AB7" w:rsidRDefault="00E32D84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SC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ertikris </w:t>
            </w:r>
            <w:r>
              <w:rPr>
                <w:rFonts w:ascii="Times New Roman" w:hAnsi="Times New Roman"/>
                <w:sz w:val="20"/>
                <w:szCs w:val="20"/>
              </w:rPr>
              <w:t>SRL</w:t>
            </w:r>
          </w:p>
          <w:p w14:paraId="47719D54" w14:textId="08DB2734" w:rsidR="00677AA0" w:rsidRPr="00655AB7" w:rsidRDefault="00E32D84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SC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ristoteq 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olutions </w:t>
            </w:r>
            <w:r>
              <w:rPr>
                <w:rFonts w:ascii="Times New Roman" w:hAnsi="Times New Roman"/>
                <w:sz w:val="20"/>
                <w:szCs w:val="20"/>
              </w:rPr>
              <w:t>SRL</w:t>
            </w:r>
          </w:p>
          <w:p w14:paraId="6CAD8497" w14:textId="77B570EE" w:rsidR="00677AA0" w:rsidRDefault="00E32D84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SC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rans </w:t>
            </w:r>
            <w:r>
              <w:rPr>
                <w:rFonts w:ascii="Times New Roman" w:hAnsi="Times New Roman"/>
                <w:sz w:val="20"/>
                <w:szCs w:val="20"/>
              </w:rPr>
              <w:t>ABS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>mpex srl</w:t>
            </w:r>
          </w:p>
          <w:p w14:paraId="23D85B8C" w14:textId="06B9EC1E" w:rsidR="00677AA0" w:rsidRPr="00E32D84" w:rsidRDefault="00E32D84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SC Zambelli Metal srl.</w:t>
            </w:r>
          </w:p>
        </w:tc>
        <w:tc>
          <w:tcPr>
            <w:tcW w:w="1496" w:type="dxa"/>
          </w:tcPr>
          <w:p w14:paraId="3517B0CB" w14:textId="77777777" w:rsidR="00677AA0" w:rsidRPr="00655AB7" w:rsidRDefault="00677AA0" w:rsidP="00677AA0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val="hu-HU"/>
              </w:rPr>
            </w:pPr>
            <w:r w:rsidRPr="00974F8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Pagina de web a 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>Liceul Tehnologic “Pusk</w:t>
            </w:r>
            <w:r w:rsidRPr="00655AB7">
              <w:rPr>
                <w:rFonts w:ascii="Times New Roman" w:hAnsi="Times New Roman"/>
                <w:sz w:val="20"/>
                <w:szCs w:val="20"/>
                <w:lang w:val="hu-HU"/>
              </w:rPr>
              <w:t>ás Tivadar”</w:t>
            </w:r>
          </w:p>
          <w:p w14:paraId="3E3CD5E9" w14:textId="09D12AA2" w:rsidR="00677AA0" w:rsidRPr="00AD724A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14:paraId="3EE7337F" w14:textId="68E63057" w:rsidR="00677AA0" w:rsidRPr="00AD724A" w:rsidRDefault="00677AA0" w:rsidP="00677AA0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08 - 11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 Martie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2021</w:t>
            </w:r>
          </w:p>
        </w:tc>
        <w:tc>
          <w:tcPr>
            <w:tcW w:w="1559" w:type="dxa"/>
          </w:tcPr>
          <w:p w14:paraId="61D95637" w14:textId="77777777" w:rsidR="00677AA0" w:rsidRPr="00655AB7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Elevi</w:t>
            </w:r>
          </w:p>
          <w:p w14:paraId="69CD694C" w14:textId="77777777" w:rsidR="00677AA0" w:rsidRPr="00655AB7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Cadre didactice</w:t>
            </w:r>
          </w:p>
          <w:p w14:paraId="46AF5F89" w14:textId="084D8957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Agenți economici</w:t>
            </w:r>
          </w:p>
        </w:tc>
      </w:tr>
      <w:tr w:rsidR="00677AA0" w:rsidRPr="00AD724A" w14:paraId="43687531" w14:textId="77777777" w:rsidTr="00AD724A">
        <w:tc>
          <w:tcPr>
            <w:tcW w:w="567" w:type="dxa"/>
          </w:tcPr>
          <w:p w14:paraId="43EC6CF0" w14:textId="52480BE6" w:rsidR="00677AA0" w:rsidRPr="00AD724A" w:rsidRDefault="00677AA0" w:rsidP="00677AA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5AB7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965" w:type="dxa"/>
          </w:tcPr>
          <w:p w14:paraId="601C1EEF" w14:textId="3FD36D6C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5AB7"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506ECE3D" w14:textId="2D199915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Webinar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92" w:type="dxa"/>
          </w:tcPr>
          <w:p w14:paraId="4A129418" w14:textId="77777777" w:rsidR="00677AA0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“Mecanicul viitorului”</w:t>
            </w:r>
            <w:r>
              <w:rPr>
                <w:rFonts w:ascii="Times New Roman" w:hAnsi="Times New Roman"/>
                <w:sz w:val="20"/>
                <w:szCs w:val="20"/>
              </w:rPr>
              <w:t>- Reparația caroseriei autoturismului;</w:t>
            </w:r>
          </w:p>
          <w:p w14:paraId="45C831EA" w14:textId="77777777" w:rsidR="00677AA0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„Călărie spre o meserie”  - O oră virtuală într-o școală de echitație </w:t>
            </w:r>
          </w:p>
          <w:p w14:paraId="45EAD533" w14:textId="6E2523C9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2C2FA5A4" w14:textId="77777777" w:rsidR="00677AA0" w:rsidRPr="00655AB7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  <w:lang w:val="hu-HU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Liceul Tehnologic “Pusk</w:t>
            </w:r>
            <w:r w:rsidRPr="00655AB7">
              <w:rPr>
                <w:rFonts w:ascii="Times New Roman" w:hAnsi="Times New Roman"/>
                <w:sz w:val="20"/>
                <w:szCs w:val="20"/>
                <w:lang w:val="hu-HU"/>
              </w:rPr>
              <w:t>ás Tivadar”</w:t>
            </w:r>
          </w:p>
          <w:p w14:paraId="2A1F9F20" w14:textId="3AF250EE" w:rsidR="00677AA0" w:rsidRPr="00AD724A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  <w:lang w:val="hu-HU"/>
              </w:rPr>
              <w:t>Sf.-Gheorghe</w:t>
            </w:r>
          </w:p>
        </w:tc>
        <w:tc>
          <w:tcPr>
            <w:tcW w:w="1906" w:type="dxa"/>
          </w:tcPr>
          <w:p w14:paraId="7D1797D1" w14:textId="77777777" w:rsidR="00677AA0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 xml:space="preserve"> SC TRANS ABS IMPEX SRL</w:t>
            </w:r>
          </w:p>
          <w:p w14:paraId="0D283992" w14:textId="77777777" w:rsidR="00677AA0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FUNDAȚIA KALNOKY</w:t>
            </w:r>
          </w:p>
          <w:p w14:paraId="5B354744" w14:textId="77777777" w:rsidR="00677AA0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SERVICIUL AJUTOR MALTEZ ROMÂN</w:t>
            </w:r>
          </w:p>
          <w:p w14:paraId="1A2862D9" w14:textId="25FBE282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ASOCIAȚIA SPORTIVĂ CLUB SHAGYA</w:t>
            </w:r>
          </w:p>
        </w:tc>
        <w:tc>
          <w:tcPr>
            <w:tcW w:w="1496" w:type="dxa"/>
          </w:tcPr>
          <w:p w14:paraId="4B2D50CB" w14:textId="77777777" w:rsidR="00677AA0" w:rsidRPr="005E0523" w:rsidRDefault="00677AA0" w:rsidP="00677AA0">
            <w:pPr>
              <w:spacing w:after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Atelierul AUTO</w:t>
            </w:r>
          </w:p>
          <w:p w14:paraId="1A64D89B" w14:textId="24816519" w:rsidR="00677AA0" w:rsidRPr="00AD724A" w:rsidRDefault="00D00FEC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hyperlink r:id="rId8" w:history="1">
              <w:r w:rsidR="00677AA0" w:rsidRPr="005E0523">
                <w:rPr>
                  <w:rStyle w:val="Hyperlink"/>
                  <w:rFonts w:ascii="inherit" w:hAnsi="inherit" w:cs="Segoe UI Historic"/>
                  <w:bCs/>
                  <w:color w:val="000000" w:themeColor="text1"/>
                  <w:sz w:val="23"/>
                  <w:szCs w:val="23"/>
                  <w:u w:val="none"/>
                  <w:bdr w:val="none" w:sz="0" w:space="0" w:color="auto" w:frame="1"/>
                  <w:shd w:val="clear" w:color="auto" w:fill="FFFFFF"/>
                </w:rPr>
                <w:t>Grof Kalnoky Lovarda Korospatak</w:t>
              </w:r>
            </w:hyperlink>
          </w:p>
        </w:tc>
        <w:tc>
          <w:tcPr>
            <w:tcW w:w="1247" w:type="dxa"/>
          </w:tcPr>
          <w:p w14:paraId="13103266" w14:textId="77777777" w:rsidR="00677AA0" w:rsidRPr="00655AB7" w:rsidRDefault="00677AA0" w:rsidP="00677AA0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</w:t>
            </w:r>
          </w:p>
          <w:p w14:paraId="29D66782" w14:textId="6F6A1D03" w:rsidR="00677AA0" w:rsidRPr="00AD724A" w:rsidRDefault="00677AA0" w:rsidP="00677AA0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Martie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2021</w:t>
            </w:r>
          </w:p>
        </w:tc>
        <w:tc>
          <w:tcPr>
            <w:tcW w:w="1559" w:type="dxa"/>
          </w:tcPr>
          <w:p w14:paraId="54E7F180" w14:textId="77777777" w:rsidR="00677AA0" w:rsidRPr="00655AB7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Elevi</w:t>
            </w:r>
          </w:p>
          <w:p w14:paraId="3E9A602D" w14:textId="6128AD9D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Maistrii instructori</w:t>
            </w:r>
          </w:p>
        </w:tc>
      </w:tr>
      <w:tr w:rsidR="00677AA0" w:rsidRPr="00AD724A" w14:paraId="1A4E98F8" w14:textId="77777777" w:rsidTr="00AD724A">
        <w:tc>
          <w:tcPr>
            <w:tcW w:w="567" w:type="dxa"/>
          </w:tcPr>
          <w:p w14:paraId="1964A049" w14:textId="12DEABD8" w:rsidR="00677AA0" w:rsidRPr="00AD724A" w:rsidRDefault="00677AA0" w:rsidP="00677AA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965" w:type="dxa"/>
          </w:tcPr>
          <w:p w14:paraId="4465CEEF" w14:textId="763FE2D9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5AB7"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45D81720" w14:textId="0BEE8783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 xml:space="preserve">Caravana </w:t>
            </w:r>
            <w:r>
              <w:rPr>
                <w:rFonts w:ascii="Times New Roman" w:hAnsi="Times New Roman"/>
                <w:sz w:val="20"/>
                <w:szCs w:val="20"/>
              </w:rPr>
              <w:t>virtuală a „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>meseriilor”</w:t>
            </w:r>
          </w:p>
        </w:tc>
        <w:tc>
          <w:tcPr>
            <w:tcW w:w="3292" w:type="dxa"/>
          </w:tcPr>
          <w:p w14:paraId="58D156A0" w14:textId="77777777" w:rsidR="00677AA0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 xml:space="preserve">O campanie de consiliere şi orientare profesională a elevilor realizată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în mediul online, prin care se prezintă oferta educațională. </w:t>
            </w:r>
          </w:p>
          <w:p w14:paraId="0DFC0530" w14:textId="71F50E24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 vizită virtuală 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>a sălilor de curs și laboratoarelor din cadrul liceului de către elevii claselor a VIII-a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14:paraId="612C68FF" w14:textId="77777777" w:rsidR="00677AA0" w:rsidRPr="00655AB7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  <w:lang w:val="hu-HU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Liceul Tehnologic “Pusk</w:t>
            </w:r>
            <w:r w:rsidRPr="00655AB7">
              <w:rPr>
                <w:rFonts w:ascii="Times New Roman" w:hAnsi="Times New Roman"/>
                <w:sz w:val="20"/>
                <w:szCs w:val="20"/>
                <w:lang w:val="hu-HU"/>
              </w:rPr>
              <w:t>ás Tivadar”</w:t>
            </w:r>
          </w:p>
          <w:p w14:paraId="2C25D46C" w14:textId="7FC4EA74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  <w:lang w:val="hu-HU"/>
              </w:rPr>
              <w:t>Sf.-Gheorghe</w:t>
            </w:r>
          </w:p>
        </w:tc>
        <w:tc>
          <w:tcPr>
            <w:tcW w:w="1906" w:type="dxa"/>
          </w:tcPr>
          <w:p w14:paraId="406372F4" w14:textId="77777777" w:rsidR="00677AA0" w:rsidRPr="00655AB7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ISJ</w:t>
            </w:r>
          </w:p>
          <w:p w14:paraId="25BE0D9A" w14:textId="423DDC92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Toate școlile gimnaziale interesate</w:t>
            </w:r>
          </w:p>
        </w:tc>
        <w:tc>
          <w:tcPr>
            <w:tcW w:w="1496" w:type="dxa"/>
          </w:tcPr>
          <w:p w14:paraId="0AFD96E4" w14:textId="5A43B663" w:rsidR="00677AA0" w:rsidRPr="00AD724A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Unitățile de învățământ din județ care școlarizează elevi ai claselor VIII-a</w:t>
            </w:r>
            <w:r>
              <w:rPr>
                <w:rFonts w:ascii="Times New Roman" w:hAnsi="Times New Roman"/>
                <w:sz w:val="20"/>
                <w:szCs w:val="20"/>
              </w:rPr>
              <w:t>, mediul online</w:t>
            </w:r>
          </w:p>
        </w:tc>
        <w:tc>
          <w:tcPr>
            <w:tcW w:w="1247" w:type="dxa"/>
          </w:tcPr>
          <w:p w14:paraId="72B8DCA3" w14:textId="77777777" w:rsidR="00677AA0" w:rsidRPr="00655AB7" w:rsidRDefault="00677AA0" w:rsidP="00677AA0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 – 11</w:t>
            </w:r>
          </w:p>
          <w:p w14:paraId="3D92722F" w14:textId="38F54FE7" w:rsidR="00677AA0" w:rsidRPr="00AD724A" w:rsidRDefault="00677AA0" w:rsidP="00677AA0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 xml:space="preserve">Martie </w:t>
            </w:r>
            <w:r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1559" w:type="dxa"/>
          </w:tcPr>
          <w:p w14:paraId="36071FF8" w14:textId="77777777" w:rsidR="00677AA0" w:rsidRPr="00655AB7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 xml:space="preserve">Elevi </w:t>
            </w:r>
          </w:p>
          <w:p w14:paraId="794D01E5" w14:textId="4A6238C5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Cadre didactice</w:t>
            </w:r>
          </w:p>
        </w:tc>
      </w:tr>
      <w:tr w:rsidR="00E32D84" w:rsidRPr="00AD724A" w14:paraId="306B2810" w14:textId="77777777" w:rsidTr="00AD724A">
        <w:tc>
          <w:tcPr>
            <w:tcW w:w="567" w:type="dxa"/>
          </w:tcPr>
          <w:p w14:paraId="544F0F6D" w14:textId="11589B9F" w:rsidR="00E32D84" w:rsidRPr="00AD724A" w:rsidRDefault="00E32D84" w:rsidP="00E32D8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39</w:t>
            </w:r>
          </w:p>
        </w:tc>
        <w:tc>
          <w:tcPr>
            <w:tcW w:w="965" w:type="dxa"/>
          </w:tcPr>
          <w:p w14:paraId="780F9E50" w14:textId="78B18430" w:rsidR="00E32D84" w:rsidRPr="00AD724A" w:rsidRDefault="00E32D84" w:rsidP="00E32D84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5AB7"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557706E6" w14:textId="4D291FF2" w:rsidR="00E32D84" w:rsidRPr="00AD724A" w:rsidRDefault="00E32D84" w:rsidP="00E32D84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 xml:space="preserve">Atelier creativ </w:t>
            </w:r>
          </w:p>
        </w:tc>
        <w:tc>
          <w:tcPr>
            <w:tcW w:w="3292" w:type="dxa"/>
          </w:tcPr>
          <w:p w14:paraId="52508C81" w14:textId="3DBB6027" w:rsidR="00E32D84" w:rsidRPr="00AD724A" w:rsidRDefault="00E32D84" w:rsidP="00E32D84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  <w:lang w:val="de-AT"/>
              </w:rPr>
              <w:t xml:space="preserve">Cei mai buni elevi vor lua parte la competiție. 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Spectatorii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în mediul virtual 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vor fi </w:t>
            </w:r>
            <w:r>
              <w:rPr>
                <w:rFonts w:ascii="Times New Roman" w:hAnsi="Times New Roman"/>
                <w:sz w:val="20"/>
                <w:szCs w:val="20"/>
              </w:rPr>
              <w:t>elevii claselor a VIII-a.</w:t>
            </w:r>
          </w:p>
        </w:tc>
        <w:tc>
          <w:tcPr>
            <w:tcW w:w="1701" w:type="dxa"/>
          </w:tcPr>
          <w:p w14:paraId="58649ED2" w14:textId="77777777" w:rsidR="00E32D84" w:rsidRPr="00655AB7" w:rsidRDefault="00E32D84" w:rsidP="00E32D8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Liceul Tehnologic „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>Pusk</w:t>
            </w:r>
            <w:r w:rsidRPr="00655AB7">
              <w:rPr>
                <w:rFonts w:ascii="Times New Roman" w:hAnsi="Times New Roman"/>
                <w:sz w:val="20"/>
                <w:szCs w:val="20"/>
                <w:lang w:val="hu-HU"/>
              </w:rPr>
              <w:t>ás Tivadar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” </w:t>
            </w:r>
          </w:p>
          <w:p w14:paraId="4C93870A" w14:textId="272DB249" w:rsidR="00E32D84" w:rsidRPr="00AD724A" w:rsidRDefault="00E32D84" w:rsidP="00E32D84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Sf.-Gheorghe</w:t>
            </w:r>
          </w:p>
        </w:tc>
        <w:tc>
          <w:tcPr>
            <w:tcW w:w="1906" w:type="dxa"/>
          </w:tcPr>
          <w:p w14:paraId="422366AF" w14:textId="77777777" w:rsidR="00E32D84" w:rsidRPr="00655AB7" w:rsidRDefault="00E32D84" w:rsidP="00E32D8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undatia 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>alnoky</w:t>
            </w:r>
          </w:p>
          <w:p w14:paraId="632715B9" w14:textId="77777777" w:rsidR="00E32D84" w:rsidRPr="00655AB7" w:rsidRDefault="00E32D84" w:rsidP="00E32D8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SC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ertikris </w:t>
            </w:r>
            <w:r>
              <w:rPr>
                <w:rFonts w:ascii="Times New Roman" w:hAnsi="Times New Roman"/>
                <w:sz w:val="20"/>
                <w:szCs w:val="20"/>
              </w:rPr>
              <w:t>SRL</w:t>
            </w:r>
          </w:p>
          <w:p w14:paraId="6D79455A" w14:textId="77777777" w:rsidR="00E32D84" w:rsidRPr="00655AB7" w:rsidRDefault="00E32D84" w:rsidP="00E32D8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SC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ristoteq 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olutions </w:t>
            </w:r>
            <w:r>
              <w:rPr>
                <w:rFonts w:ascii="Times New Roman" w:hAnsi="Times New Roman"/>
                <w:sz w:val="20"/>
                <w:szCs w:val="20"/>
              </w:rPr>
              <w:t>SRL</w:t>
            </w:r>
          </w:p>
          <w:p w14:paraId="60668428" w14:textId="77777777" w:rsidR="00E32D84" w:rsidRDefault="00E32D84" w:rsidP="00E32D8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SC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rans </w:t>
            </w:r>
            <w:r>
              <w:rPr>
                <w:rFonts w:ascii="Times New Roman" w:hAnsi="Times New Roman"/>
                <w:sz w:val="20"/>
                <w:szCs w:val="20"/>
              </w:rPr>
              <w:t>ABS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>mpex srl</w:t>
            </w:r>
          </w:p>
          <w:p w14:paraId="52B0740E" w14:textId="57E8D31D" w:rsidR="00E32D84" w:rsidRPr="00AD724A" w:rsidRDefault="00E32D84" w:rsidP="00E32D84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SC Zambelli Metal srl.</w:t>
            </w:r>
          </w:p>
        </w:tc>
        <w:tc>
          <w:tcPr>
            <w:tcW w:w="1496" w:type="dxa"/>
          </w:tcPr>
          <w:p w14:paraId="56612CBA" w14:textId="273BC71D" w:rsidR="00E32D84" w:rsidRPr="00AD724A" w:rsidRDefault="00E32D84" w:rsidP="00E32D8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Atelierele școlii</w:t>
            </w:r>
          </w:p>
        </w:tc>
        <w:tc>
          <w:tcPr>
            <w:tcW w:w="1247" w:type="dxa"/>
          </w:tcPr>
          <w:p w14:paraId="3B5264F3" w14:textId="77777777" w:rsidR="00E32D84" w:rsidRPr="00655AB7" w:rsidRDefault="00E32D84" w:rsidP="00E32D84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08.-11.03.2021</w:t>
            </w:r>
          </w:p>
          <w:p w14:paraId="68FDCE22" w14:textId="571939FD" w:rsidR="00E32D84" w:rsidRPr="00AD724A" w:rsidRDefault="00E32D84" w:rsidP="00E32D84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62F787B5" w14:textId="77777777" w:rsidR="00E32D84" w:rsidRPr="00655AB7" w:rsidRDefault="00E32D84" w:rsidP="00E32D8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 xml:space="preserve">Elevii claselor </w:t>
            </w:r>
            <w:r>
              <w:rPr>
                <w:rFonts w:ascii="Times New Roman" w:hAnsi="Times New Roman"/>
                <w:sz w:val="20"/>
                <w:szCs w:val="20"/>
              </w:rPr>
              <w:t>care sunt în practică</w:t>
            </w:r>
          </w:p>
          <w:p w14:paraId="4AC631A3" w14:textId="4D1E04E4" w:rsidR="00E32D84" w:rsidRPr="00AD724A" w:rsidRDefault="00E32D84" w:rsidP="00E32D84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Operatori economici de la institutiile partnere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677AA0" w:rsidRPr="00AD724A" w14:paraId="7CF2A08B" w14:textId="77777777" w:rsidTr="00AD724A">
        <w:tc>
          <w:tcPr>
            <w:tcW w:w="567" w:type="dxa"/>
          </w:tcPr>
          <w:p w14:paraId="19ECAC3B" w14:textId="128ED479" w:rsidR="00677AA0" w:rsidRPr="00AD724A" w:rsidRDefault="00677AA0" w:rsidP="00677AA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965" w:type="dxa"/>
          </w:tcPr>
          <w:p w14:paraId="279812AD" w14:textId="2A4C07C8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5AB7"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7F51EFA5" w14:textId="41D35361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Work-shop</w:t>
            </w:r>
          </w:p>
        </w:tc>
        <w:tc>
          <w:tcPr>
            <w:tcW w:w="3292" w:type="dxa"/>
          </w:tcPr>
          <w:p w14:paraId="587DC6ED" w14:textId="63329444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445B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telier creativ pentru prezentarea meseriilor.</w:t>
            </w:r>
          </w:p>
        </w:tc>
        <w:tc>
          <w:tcPr>
            <w:tcW w:w="1701" w:type="dxa"/>
          </w:tcPr>
          <w:p w14:paraId="266EE15A" w14:textId="77777777" w:rsidR="00677AA0" w:rsidRPr="00655AB7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Liceul Tehnologic „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>Pusk</w:t>
            </w:r>
            <w:r w:rsidRPr="00655AB7">
              <w:rPr>
                <w:rFonts w:ascii="Times New Roman" w:hAnsi="Times New Roman"/>
                <w:sz w:val="20"/>
                <w:szCs w:val="20"/>
                <w:lang w:val="hu-HU"/>
              </w:rPr>
              <w:t>ás Tivadar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” </w:t>
            </w:r>
          </w:p>
          <w:p w14:paraId="3C564724" w14:textId="06C7FBB6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Sf.-Gheorghe</w:t>
            </w:r>
          </w:p>
        </w:tc>
        <w:tc>
          <w:tcPr>
            <w:tcW w:w="1906" w:type="dxa"/>
          </w:tcPr>
          <w:p w14:paraId="41102991" w14:textId="77777777" w:rsidR="00677AA0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-“Târgul producătorilor și meșteșugarilor”</w:t>
            </w:r>
            <w:r>
              <w:rPr>
                <w:rFonts w:ascii="Times New Roman" w:hAnsi="Times New Roman"/>
                <w:sz w:val="20"/>
                <w:szCs w:val="20"/>
              </w:rPr>
              <w:t>, Sf. Gheorghe</w:t>
            </w:r>
          </w:p>
          <w:p w14:paraId="24177F36" w14:textId="77777777" w:rsidR="00677AA0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TEGA SA</w:t>
            </w:r>
          </w:p>
          <w:p w14:paraId="30195A76" w14:textId="347804CC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Primăria Municipiului Sf. Gheorghe</w:t>
            </w:r>
          </w:p>
        </w:tc>
        <w:tc>
          <w:tcPr>
            <w:tcW w:w="1496" w:type="dxa"/>
          </w:tcPr>
          <w:p w14:paraId="7B5CD934" w14:textId="77777777" w:rsidR="00677AA0" w:rsidRPr="00655AB7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Liceul Tehnologic „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>Pusk</w:t>
            </w:r>
            <w:r w:rsidRPr="00655AB7">
              <w:rPr>
                <w:rFonts w:ascii="Times New Roman" w:hAnsi="Times New Roman"/>
                <w:sz w:val="20"/>
                <w:szCs w:val="20"/>
                <w:lang w:val="hu-HU"/>
              </w:rPr>
              <w:t>ás Tivadar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” </w:t>
            </w:r>
          </w:p>
          <w:p w14:paraId="57B01FE1" w14:textId="34058A97" w:rsidR="00677AA0" w:rsidRPr="00AD724A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Sf.-Gheorghe</w:t>
            </w:r>
          </w:p>
        </w:tc>
        <w:tc>
          <w:tcPr>
            <w:tcW w:w="1247" w:type="dxa"/>
          </w:tcPr>
          <w:p w14:paraId="53A28F82" w14:textId="77777777" w:rsidR="00677AA0" w:rsidRDefault="00677AA0" w:rsidP="00677AA0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06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- 07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 Martie</w:t>
            </w:r>
          </w:p>
          <w:p w14:paraId="1E68411A" w14:textId="77777777" w:rsidR="00677AA0" w:rsidRDefault="00677AA0" w:rsidP="00677AA0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 – 04 Aprilie</w:t>
            </w:r>
          </w:p>
          <w:p w14:paraId="1AC3F1BA" w14:textId="209631E1" w:rsidR="00677AA0" w:rsidRPr="00AD724A" w:rsidRDefault="00677AA0" w:rsidP="00677AA0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01 – 02 mai  </w:t>
            </w:r>
          </w:p>
        </w:tc>
        <w:tc>
          <w:tcPr>
            <w:tcW w:w="1559" w:type="dxa"/>
          </w:tcPr>
          <w:p w14:paraId="6A1D3121" w14:textId="3D043764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Elevii claselor a VIII-a din zonă</w:t>
            </w:r>
          </w:p>
        </w:tc>
      </w:tr>
      <w:tr w:rsidR="00677AA0" w:rsidRPr="00AD724A" w14:paraId="0EC66ED1" w14:textId="77777777" w:rsidTr="00AD724A">
        <w:tc>
          <w:tcPr>
            <w:tcW w:w="567" w:type="dxa"/>
          </w:tcPr>
          <w:p w14:paraId="0305E15F" w14:textId="21AD1192" w:rsidR="00677AA0" w:rsidRPr="00AD724A" w:rsidRDefault="00677AA0" w:rsidP="00677AA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965" w:type="dxa"/>
          </w:tcPr>
          <w:p w14:paraId="13A3AA25" w14:textId="22A7BE43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5AB7"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3B5D87AD" w14:textId="183ADA72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 xml:space="preserve">”Turul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virtual a 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>liceului”</w:t>
            </w:r>
          </w:p>
        </w:tc>
        <w:tc>
          <w:tcPr>
            <w:tcW w:w="3292" w:type="dxa"/>
          </w:tcPr>
          <w:p w14:paraId="0E2AD523" w14:textId="24DB138B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Vizitarea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virtuală a 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 atelierelor și cabinetelor din școală de către elevii din clasa a-VIII-a</w:t>
            </w:r>
          </w:p>
        </w:tc>
        <w:tc>
          <w:tcPr>
            <w:tcW w:w="1701" w:type="dxa"/>
          </w:tcPr>
          <w:p w14:paraId="038983F5" w14:textId="77777777" w:rsidR="00677AA0" w:rsidRPr="00655AB7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Liceul Tehnologic „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>Pusk</w:t>
            </w:r>
            <w:r w:rsidRPr="00655AB7">
              <w:rPr>
                <w:rFonts w:ascii="Times New Roman" w:hAnsi="Times New Roman"/>
                <w:sz w:val="20"/>
                <w:szCs w:val="20"/>
                <w:lang w:val="hu-HU"/>
              </w:rPr>
              <w:t>ás Tivadar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” </w:t>
            </w:r>
          </w:p>
          <w:p w14:paraId="45392708" w14:textId="4D97F3EB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Sf.-Gheorghe</w:t>
            </w:r>
          </w:p>
        </w:tc>
        <w:tc>
          <w:tcPr>
            <w:tcW w:w="1906" w:type="dxa"/>
          </w:tcPr>
          <w:p w14:paraId="3C9B3D5E" w14:textId="597554C3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96" w:type="dxa"/>
          </w:tcPr>
          <w:p w14:paraId="2A8E025C" w14:textId="3843BE4A" w:rsidR="00677AA0" w:rsidRPr="00AD724A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14:paraId="24FD5AA4" w14:textId="0541A73E" w:rsidR="00677AA0" w:rsidRPr="00AD724A" w:rsidRDefault="00677AA0" w:rsidP="00677AA0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08-11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 martie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2021</w:t>
            </w:r>
          </w:p>
        </w:tc>
        <w:tc>
          <w:tcPr>
            <w:tcW w:w="1559" w:type="dxa"/>
          </w:tcPr>
          <w:p w14:paraId="3EF9C34E" w14:textId="42B9A64D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Elevii claselor a VIII-a din zonă</w:t>
            </w:r>
          </w:p>
        </w:tc>
      </w:tr>
      <w:tr w:rsidR="00677AA0" w:rsidRPr="00AD724A" w14:paraId="60135CF1" w14:textId="77777777" w:rsidTr="00AD724A">
        <w:tc>
          <w:tcPr>
            <w:tcW w:w="567" w:type="dxa"/>
          </w:tcPr>
          <w:p w14:paraId="6D95F57B" w14:textId="634CE419" w:rsidR="00677AA0" w:rsidRPr="00AD724A" w:rsidRDefault="00677AA0" w:rsidP="00677AA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965" w:type="dxa"/>
          </w:tcPr>
          <w:p w14:paraId="2CF75A4F" w14:textId="607859CF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5AB7"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041A414E" w14:textId="77777777" w:rsidR="00677AA0" w:rsidRDefault="00677AA0" w:rsidP="00677AA0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655AB7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“</w:t>
            </w:r>
            <w:r w:rsidRPr="00655AB7">
              <w:rPr>
                <w:rFonts w:ascii="Times New Roman" w:hAnsi="Times New Roman"/>
                <w:b/>
                <w:sz w:val="20"/>
                <w:szCs w:val="20"/>
              </w:rPr>
              <w:t>Reclama bună e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ști tu!”</w:t>
            </w:r>
          </w:p>
          <w:p w14:paraId="28504E76" w14:textId="7E47FE69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I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>nformare prin Mass Media și prin portalul școlii noastre</w:t>
            </w:r>
          </w:p>
        </w:tc>
        <w:tc>
          <w:tcPr>
            <w:tcW w:w="3292" w:type="dxa"/>
          </w:tcPr>
          <w:p w14:paraId="2BDEBC77" w14:textId="2AF80160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Prezentarea succintă a modului de accesare a tuturor informaț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iilor legate de admitere 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și prezentarea ofertei de școlarizare a Liceului Tehnologic </w:t>
            </w:r>
            <w:r>
              <w:rPr>
                <w:rFonts w:ascii="Times New Roman" w:hAnsi="Times New Roman"/>
                <w:sz w:val="20"/>
                <w:szCs w:val="20"/>
              </w:rPr>
              <w:t>„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>Pusk</w:t>
            </w:r>
            <w:r w:rsidRPr="00655AB7">
              <w:rPr>
                <w:rFonts w:ascii="Times New Roman" w:hAnsi="Times New Roman"/>
                <w:sz w:val="20"/>
                <w:szCs w:val="20"/>
                <w:lang w:val="hu-HU"/>
              </w:rPr>
              <w:t>ás Tivadar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” </w:t>
            </w:r>
            <w:r>
              <w:rPr>
                <w:rFonts w:ascii="Times New Roman" w:hAnsi="Times New Roman"/>
                <w:sz w:val="20"/>
                <w:szCs w:val="20"/>
              </w:rPr>
              <w:t>pentru anul școlar 2021-2022</w:t>
            </w:r>
          </w:p>
        </w:tc>
        <w:tc>
          <w:tcPr>
            <w:tcW w:w="1701" w:type="dxa"/>
          </w:tcPr>
          <w:p w14:paraId="075983D7" w14:textId="77777777" w:rsidR="00677AA0" w:rsidRPr="00655AB7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Liceul Tehnologic „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>Pusk</w:t>
            </w:r>
            <w:r w:rsidRPr="00655AB7">
              <w:rPr>
                <w:rFonts w:ascii="Times New Roman" w:hAnsi="Times New Roman"/>
                <w:sz w:val="20"/>
                <w:szCs w:val="20"/>
                <w:lang w:val="hu-HU"/>
              </w:rPr>
              <w:t>ás Tivadar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” </w:t>
            </w:r>
          </w:p>
          <w:p w14:paraId="289501F5" w14:textId="102378EB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Sf.-Gheorghe</w:t>
            </w:r>
          </w:p>
        </w:tc>
        <w:tc>
          <w:tcPr>
            <w:tcW w:w="1906" w:type="dxa"/>
          </w:tcPr>
          <w:p w14:paraId="3BE2907C" w14:textId="77777777" w:rsidR="00677AA0" w:rsidRPr="00655AB7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 xml:space="preserve">Ziarele Haromszek, Szekely Hirmondo, </w:t>
            </w:r>
          </w:p>
          <w:p w14:paraId="7DCDB8F7" w14:textId="77777777" w:rsidR="00677AA0" w:rsidRPr="00655AB7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Site-ul Liceului Tehnologic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„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>Pusk</w:t>
            </w:r>
            <w:r w:rsidRPr="00655AB7">
              <w:rPr>
                <w:rFonts w:ascii="Times New Roman" w:hAnsi="Times New Roman"/>
                <w:sz w:val="20"/>
                <w:szCs w:val="20"/>
                <w:lang w:val="hu-HU"/>
              </w:rPr>
              <w:t>ás Tivadar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” </w:t>
            </w:r>
          </w:p>
          <w:p w14:paraId="70E27BD5" w14:textId="583DC65A" w:rsidR="00677AA0" w:rsidRPr="00AD724A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Sf.-Gheorghe</w:t>
            </w:r>
          </w:p>
        </w:tc>
        <w:tc>
          <w:tcPr>
            <w:tcW w:w="1496" w:type="dxa"/>
          </w:tcPr>
          <w:p w14:paraId="3BB59E7A" w14:textId="54EF56D1" w:rsidR="00677AA0" w:rsidRPr="00AD724A" w:rsidRDefault="00677AA0" w:rsidP="00677AA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 xml:space="preserve">Mass media locală și site-ul Liceului Tehnologic </w:t>
            </w:r>
            <w:r>
              <w:rPr>
                <w:rFonts w:ascii="Times New Roman" w:hAnsi="Times New Roman"/>
                <w:sz w:val="20"/>
                <w:szCs w:val="20"/>
              </w:rPr>
              <w:t>„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>Pusk</w:t>
            </w:r>
            <w:r w:rsidRPr="00655AB7">
              <w:rPr>
                <w:rFonts w:ascii="Times New Roman" w:hAnsi="Times New Roman"/>
                <w:sz w:val="20"/>
                <w:szCs w:val="20"/>
                <w:lang w:val="hu-HU"/>
              </w:rPr>
              <w:t>ás Tivadar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>”</w:t>
            </w:r>
          </w:p>
        </w:tc>
        <w:tc>
          <w:tcPr>
            <w:tcW w:w="1247" w:type="dxa"/>
          </w:tcPr>
          <w:p w14:paraId="418D9127" w14:textId="7CE26DE2" w:rsidR="00677AA0" w:rsidRPr="00AD724A" w:rsidRDefault="00677AA0" w:rsidP="00677AA0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- 11</w:t>
            </w:r>
            <w:r w:rsidRPr="00655AB7">
              <w:rPr>
                <w:rFonts w:ascii="Times New Roman" w:hAnsi="Times New Roman"/>
                <w:sz w:val="20"/>
                <w:szCs w:val="20"/>
              </w:rPr>
              <w:t xml:space="preserve"> martie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2021</w:t>
            </w:r>
          </w:p>
        </w:tc>
        <w:tc>
          <w:tcPr>
            <w:tcW w:w="1559" w:type="dxa"/>
          </w:tcPr>
          <w:p w14:paraId="6F064F0B" w14:textId="159E6EC4" w:rsidR="00677AA0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  <w:r w:rsidRPr="00655AB7">
              <w:rPr>
                <w:rFonts w:ascii="Times New Roman" w:hAnsi="Times New Roman"/>
                <w:sz w:val="20"/>
                <w:szCs w:val="20"/>
              </w:rPr>
              <w:t xml:space="preserve">Ziariști, informaticianul școlii: </w:t>
            </w:r>
            <w:r>
              <w:rPr>
                <w:rFonts w:ascii="Times New Roman" w:hAnsi="Times New Roman"/>
                <w:sz w:val="20"/>
                <w:szCs w:val="20"/>
              </w:rPr>
              <w:t>Ugron Sandor</w:t>
            </w:r>
          </w:p>
        </w:tc>
      </w:tr>
      <w:tr w:rsidR="00C4246E" w:rsidRPr="00AD724A" w14:paraId="794BF64A" w14:textId="77777777" w:rsidTr="00AD724A">
        <w:tc>
          <w:tcPr>
            <w:tcW w:w="567" w:type="dxa"/>
          </w:tcPr>
          <w:p w14:paraId="106FD66E" w14:textId="6A0FAA7A" w:rsidR="00C4246E" w:rsidRPr="00AD724A" w:rsidRDefault="00677AA0" w:rsidP="00C4246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43</w:t>
            </w:r>
          </w:p>
        </w:tc>
        <w:tc>
          <w:tcPr>
            <w:tcW w:w="965" w:type="dxa"/>
          </w:tcPr>
          <w:p w14:paraId="2D81E80C" w14:textId="3B994EDB" w:rsidR="00C4246E" w:rsidRPr="00AD724A" w:rsidRDefault="00C4246E" w:rsidP="00C4246E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6BAFD3AC" w14:textId="66FC6F13" w:rsidR="00C4246E" w:rsidRPr="00AD724A" w:rsidRDefault="00C4246E" w:rsidP="00C4246E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sz w:val="20"/>
                <w:szCs w:val="20"/>
                <w:lang w:val="es-ES_tradnl"/>
              </w:rPr>
              <w:t xml:space="preserve">“Ce </w:t>
            </w:r>
            <w:proofErr w:type="spellStart"/>
            <w:r w:rsidRPr="00AD724A">
              <w:rPr>
                <w:rFonts w:ascii="Times New Roman" w:hAnsi="Times New Roman"/>
                <w:b/>
                <w:sz w:val="20"/>
                <w:szCs w:val="20"/>
                <w:lang w:val="es-ES_tradnl"/>
              </w:rPr>
              <w:t>meserie</w:t>
            </w:r>
            <w:proofErr w:type="spellEnd"/>
            <w:r w:rsidRPr="00AD724A">
              <w:rPr>
                <w:rFonts w:ascii="Times New Roman" w:hAnsi="Times New Roman"/>
                <w:b/>
                <w:sz w:val="20"/>
                <w:szCs w:val="20"/>
                <w:lang w:val="es-ES_tradnl"/>
              </w:rPr>
              <w:t xml:space="preserve"> s</w:t>
            </w:r>
            <w:r w:rsidRPr="00AD724A">
              <w:rPr>
                <w:rFonts w:ascii="Times New Roman" w:hAnsi="Times New Roman"/>
                <w:b/>
                <w:sz w:val="20"/>
                <w:szCs w:val="20"/>
              </w:rPr>
              <w:t>ă aleg</w:t>
            </w:r>
            <w:r w:rsidRPr="00AD724A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?</w:t>
            </w:r>
            <w:r w:rsidRPr="00AD724A">
              <w:rPr>
                <w:rFonts w:ascii="Times New Roman" w:hAnsi="Times New Roman"/>
                <w:b/>
                <w:sz w:val="20"/>
                <w:szCs w:val="20"/>
                <w:lang w:val="es-ES_tradnl"/>
              </w:rPr>
              <w:t>"</w:t>
            </w:r>
          </w:p>
        </w:tc>
        <w:tc>
          <w:tcPr>
            <w:tcW w:w="3292" w:type="dxa"/>
          </w:tcPr>
          <w:p w14:paraId="535859FB" w14:textId="7D3E1CAA" w:rsidR="00C4246E" w:rsidRPr="00AD724A" w:rsidRDefault="00C4246E" w:rsidP="00C4246E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Promovarea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 </w:t>
            </w:r>
            <w:r w:rsidRPr="00AD724A">
              <w:rPr>
                <w:rFonts w:ascii="Times New Roman" w:hAnsi="Times New Roman"/>
                <w:sz w:val="20"/>
                <w:szCs w:val="20"/>
              </w:rPr>
              <w:t xml:space="preserve">învățământului profesional și tehnic și a modului de organizare și funcționare a acestuia, viitori angajatori (prezentare </w:t>
            </w:r>
            <w:proofErr w:type="gramStart"/>
            <w:r w:rsidRPr="00AD724A">
              <w:rPr>
                <w:rFonts w:ascii="Times New Roman" w:hAnsi="Times New Roman"/>
                <w:sz w:val="20"/>
                <w:szCs w:val="20"/>
              </w:rPr>
              <w:t>ppt ,</w:t>
            </w:r>
            <w:proofErr w:type="gramEnd"/>
            <w:r w:rsidRPr="00AD724A">
              <w:rPr>
                <w:rFonts w:ascii="Times New Roman" w:hAnsi="Times New Roman"/>
                <w:sz w:val="20"/>
                <w:szCs w:val="20"/>
              </w:rPr>
              <w:t xml:space="preserve"> clip video). Consilierea elevilor din clasa a VIII-a.</w:t>
            </w:r>
          </w:p>
        </w:tc>
        <w:tc>
          <w:tcPr>
            <w:tcW w:w="1701" w:type="dxa"/>
          </w:tcPr>
          <w:p w14:paraId="7F80CC9E" w14:textId="6E764315" w:rsidR="00C4246E" w:rsidRPr="00AD724A" w:rsidRDefault="00C4246E" w:rsidP="00C4246E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Liceul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Tehnologic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“</w:t>
            </w:r>
            <w:r w:rsidRPr="00AD724A">
              <w:rPr>
                <w:rFonts w:ascii="Times New Roman" w:hAnsi="Times New Roman"/>
                <w:sz w:val="20"/>
                <w:szCs w:val="20"/>
              </w:rPr>
              <w:t>Baróti Szabó Dávid</w:t>
            </w:r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”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Baraolt</w:t>
            </w:r>
            <w:proofErr w:type="spellEnd"/>
          </w:p>
        </w:tc>
        <w:tc>
          <w:tcPr>
            <w:tcW w:w="1906" w:type="dxa"/>
          </w:tcPr>
          <w:p w14:paraId="0B36D2D2" w14:textId="44B0E799" w:rsidR="00C4246E" w:rsidRPr="00AD724A" w:rsidRDefault="00C4246E" w:rsidP="00C4246E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Școlile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gimnaziale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din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zonă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/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diriginții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claselor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 a VIII-a,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agenți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parteneri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(SC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Rom-Balkanellas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 SRL)</w:t>
            </w:r>
          </w:p>
        </w:tc>
        <w:tc>
          <w:tcPr>
            <w:tcW w:w="1496" w:type="dxa"/>
          </w:tcPr>
          <w:p w14:paraId="51427ADC" w14:textId="51B1A65B" w:rsidR="00C4246E" w:rsidRPr="00AD724A" w:rsidRDefault="00C4246E" w:rsidP="00C4246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Școala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Gimnazială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 ,,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Gaál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Mózes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"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Baraolt</w:t>
            </w:r>
            <w:proofErr w:type="spellEnd"/>
          </w:p>
        </w:tc>
        <w:tc>
          <w:tcPr>
            <w:tcW w:w="1247" w:type="dxa"/>
          </w:tcPr>
          <w:p w14:paraId="7E702914" w14:textId="2747DFBB" w:rsidR="00C4246E" w:rsidRPr="00AD724A" w:rsidRDefault="00C4246E" w:rsidP="00C4246E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09.martie 2021</w:t>
            </w:r>
          </w:p>
        </w:tc>
        <w:tc>
          <w:tcPr>
            <w:tcW w:w="1559" w:type="dxa"/>
          </w:tcPr>
          <w:p w14:paraId="2FE4D855" w14:textId="0B5EC747" w:rsidR="00C4246E" w:rsidRPr="00AD724A" w:rsidRDefault="00C4246E" w:rsidP="00C4246E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Elevi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operatori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economici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,</w:t>
            </w:r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 (SC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Rom-Balkanellas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 SRL)</w:t>
            </w:r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C4246E" w:rsidRPr="00AD724A" w14:paraId="4DCAF450" w14:textId="77777777" w:rsidTr="00AD724A">
        <w:tc>
          <w:tcPr>
            <w:tcW w:w="567" w:type="dxa"/>
          </w:tcPr>
          <w:p w14:paraId="723464AC" w14:textId="38DBAD15" w:rsidR="00C4246E" w:rsidRPr="00AD724A" w:rsidRDefault="00677AA0" w:rsidP="00C4246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lastRenderedPageBreak/>
              <w:t>44</w:t>
            </w:r>
          </w:p>
        </w:tc>
        <w:tc>
          <w:tcPr>
            <w:tcW w:w="965" w:type="dxa"/>
          </w:tcPr>
          <w:p w14:paraId="5F071AFC" w14:textId="4CD1D46A" w:rsidR="00C4246E" w:rsidRPr="00AD724A" w:rsidRDefault="00C4246E" w:rsidP="00C4246E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61345BEC" w14:textId="77777777" w:rsidR="00C4246E" w:rsidRPr="00AD724A" w:rsidRDefault="00C4246E" w:rsidP="00C4246E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sz w:val="20"/>
                <w:szCs w:val="20"/>
              </w:rPr>
              <w:t>“Pe drumul cel bun”</w:t>
            </w:r>
          </w:p>
          <w:p w14:paraId="2EA3232B" w14:textId="30B763A6" w:rsidR="00C4246E" w:rsidRPr="00AD724A" w:rsidRDefault="00C4246E" w:rsidP="00C4246E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Probe de conducere cu simulatorul de la SUN Drive</w:t>
            </w:r>
          </w:p>
        </w:tc>
        <w:tc>
          <w:tcPr>
            <w:tcW w:w="3292" w:type="dxa"/>
          </w:tcPr>
          <w:p w14:paraId="4388F87F" w14:textId="067694E6" w:rsidR="00C4246E" w:rsidRPr="00AD724A" w:rsidRDefault="00C4246E" w:rsidP="00C4246E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Elevii vor avea posibilitatea de a efectua o probă de conducere simulatorul de la SUN Drive sub îndrumarea strictă a instructorului angajat la Liceul Tehnologic Baróti Szabó Dávid</w:t>
            </w:r>
          </w:p>
        </w:tc>
        <w:tc>
          <w:tcPr>
            <w:tcW w:w="1701" w:type="dxa"/>
          </w:tcPr>
          <w:p w14:paraId="78B1EBBC" w14:textId="5B9217DE" w:rsidR="00C4246E" w:rsidRPr="00AD724A" w:rsidRDefault="00C4246E" w:rsidP="00C4246E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Liceul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Tehnologic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“</w:t>
            </w:r>
            <w:r w:rsidRPr="00AD724A">
              <w:rPr>
                <w:rFonts w:ascii="Times New Roman" w:hAnsi="Times New Roman"/>
                <w:sz w:val="20"/>
                <w:szCs w:val="20"/>
              </w:rPr>
              <w:t>Baróti Szabó Dávid</w:t>
            </w:r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”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Baraolt</w:t>
            </w:r>
            <w:proofErr w:type="spellEnd"/>
          </w:p>
        </w:tc>
        <w:tc>
          <w:tcPr>
            <w:tcW w:w="1906" w:type="dxa"/>
          </w:tcPr>
          <w:p w14:paraId="5CAD9610" w14:textId="07B70326" w:rsidR="00C4246E" w:rsidRPr="00AD724A" w:rsidRDefault="00C4246E" w:rsidP="00C4246E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Școlile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gimnaziale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din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zonă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/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diriginții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claselor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 a VIII-a, 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agenți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parteneri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(SC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Sun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 Drive SRL)</w:t>
            </w:r>
          </w:p>
        </w:tc>
        <w:tc>
          <w:tcPr>
            <w:tcW w:w="1496" w:type="dxa"/>
          </w:tcPr>
          <w:p w14:paraId="13007CE2" w14:textId="77777777" w:rsidR="00C4246E" w:rsidRPr="00AD724A" w:rsidRDefault="00C4246E" w:rsidP="00C4246E">
            <w:pPr>
              <w:pStyle w:val="Nincstrkz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Sediul S.C. SUN DRIVE S.R.L. Baraolt</w:t>
            </w:r>
          </w:p>
          <w:p w14:paraId="0B5CE6F6" w14:textId="77777777" w:rsidR="00C4246E" w:rsidRPr="00AD724A" w:rsidRDefault="00C4246E" w:rsidP="00C4246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14:paraId="061521B2" w14:textId="14C3A6CC" w:rsidR="00C4246E" w:rsidRPr="00AD724A" w:rsidRDefault="00C4246E" w:rsidP="00C4246E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10.martie 2021</w:t>
            </w:r>
          </w:p>
        </w:tc>
        <w:tc>
          <w:tcPr>
            <w:tcW w:w="1559" w:type="dxa"/>
          </w:tcPr>
          <w:p w14:paraId="73BA5139" w14:textId="30E29888" w:rsidR="00C4246E" w:rsidRPr="00AD724A" w:rsidRDefault="00C4246E" w:rsidP="00C4246E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Director/</w:t>
            </w:r>
            <w:r w:rsidRPr="00AD724A">
              <w:rPr>
                <w:rFonts w:ascii="Times New Roman" w:hAnsi="Times New Roman"/>
                <w:sz w:val="20"/>
                <w:szCs w:val="20"/>
              </w:rPr>
              <w:t>Șef catedră tehnică</w:t>
            </w:r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Membrii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catedrei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tehnice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operatori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economici, (SC Sun Drive SRL).</w:t>
            </w:r>
          </w:p>
        </w:tc>
      </w:tr>
      <w:tr w:rsidR="00C4246E" w:rsidRPr="00AD724A" w14:paraId="640C1A1E" w14:textId="77777777" w:rsidTr="00AD724A">
        <w:tc>
          <w:tcPr>
            <w:tcW w:w="567" w:type="dxa"/>
          </w:tcPr>
          <w:p w14:paraId="7E0B7D98" w14:textId="421171ED" w:rsidR="00C4246E" w:rsidRPr="00AD724A" w:rsidRDefault="00677AA0" w:rsidP="00C4246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45</w:t>
            </w:r>
            <w:r w:rsidR="00C4246E" w:rsidRPr="00AD724A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965" w:type="dxa"/>
          </w:tcPr>
          <w:p w14:paraId="19DE3CF0" w14:textId="28CEC1FF" w:rsidR="00C4246E" w:rsidRPr="00AD724A" w:rsidRDefault="00C4246E" w:rsidP="00C4246E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7DD47B75" w14:textId="35E7BA73" w:rsidR="00C4246E" w:rsidRPr="00AD724A" w:rsidRDefault="00C4246E" w:rsidP="00C4246E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sz w:val="20"/>
                <w:szCs w:val="20"/>
                <w:lang w:val="es-ES_tradnl"/>
              </w:rPr>
              <w:t>“</w:t>
            </w:r>
            <w:r w:rsidRPr="00AD724A">
              <w:rPr>
                <w:rFonts w:ascii="Times New Roman" w:hAnsi="Times New Roman"/>
                <w:b/>
                <w:sz w:val="20"/>
                <w:szCs w:val="20"/>
              </w:rPr>
              <w:t>Meserii aproape de noi”</w:t>
            </w:r>
          </w:p>
        </w:tc>
        <w:tc>
          <w:tcPr>
            <w:tcW w:w="3292" w:type="dxa"/>
          </w:tcPr>
          <w:p w14:paraId="15E8A6A5" w14:textId="77777777" w:rsidR="00C4246E" w:rsidRPr="00AD724A" w:rsidRDefault="00C4246E" w:rsidP="00C4246E">
            <w:pPr>
              <w:pStyle w:val="Nincstrkz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val="ro-RO"/>
              </w:rPr>
              <w:t xml:space="preserve">Promovarea învățământului profesional și tehnic prin expoziție din lucrări de practică </w:t>
            </w:r>
          </w:p>
          <w:p w14:paraId="194DCBC1" w14:textId="77777777" w:rsidR="00C4246E" w:rsidRPr="00AD724A" w:rsidRDefault="00C4246E" w:rsidP="00C4246E">
            <w:pPr>
              <w:pStyle w:val="Nincstrkz"/>
              <w:rPr>
                <w:rFonts w:ascii="Times New Roman" w:hAnsi="Times New Roman"/>
                <w:sz w:val="20"/>
                <w:szCs w:val="20"/>
              </w:rPr>
            </w:pPr>
          </w:p>
          <w:p w14:paraId="588E6D59" w14:textId="77777777" w:rsidR="00C4246E" w:rsidRPr="00AD724A" w:rsidRDefault="00C4246E" w:rsidP="00C4246E">
            <w:pPr>
              <w:pStyle w:val="Nincstrkz"/>
              <w:rPr>
                <w:rFonts w:ascii="Times New Roman" w:hAnsi="Times New Roman"/>
                <w:sz w:val="20"/>
                <w:szCs w:val="20"/>
              </w:rPr>
            </w:pPr>
          </w:p>
          <w:p w14:paraId="6B05DF0C" w14:textId="77777777" w:rsidR="00C4246E" w:rsidRPr="00AD724A" w:rsidRDefault="00C4246E" w:rsidP="00C4246E">
            <w:pPr>
              <w:pStyle w:val="Nincstrkz"/>
              <w:rPr>
                <w:rFonts w:ascii="Times New Roman" w:hAnsi="Times New Roman"/>
                <w:sz w:val="20"/>
                <w:szCs w:val="20"/>
              </w:rPr>
            </w:pPr>
          </w:p>
          <w:p w14:paraId="06C07779" w14:textId="77777777" w:rsidR="00C4246E" w:rsidRPr="00AD724A" w:rsidRDefault="00C4246E" w:rsidP="00C4246E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20B4203F" w14:textId="3F67C689" w:rsidR="00C4246E" w:rsidRPr="00AD724A" w:rsidRDefault="00C4246E" w:rsidP="00C4246E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Liceul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Tehnologic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“</w:t>
            </w:r>
            <w:r w:rsidRPr="00AD724A">
              <w:rPr>
                <w:rFonts w:ascii="Times New Roman" w:hAnsi="Times New Roman"/>
                <w:sz w:val="20"/>
                <w:szCs w:val="20"/>
              </w:rPr>
              <w:t>Baróti Szabó Dávid</w:t>
            </w:r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”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Baraolt</w:t>
            </w:r>
            <w:proofErr w:type="spellEnd"/>
          </w:p>
        </w:tc>
        <w:tc>
          <w:tcPr>
            <w:tcW w:w="1906" w:type="dxa"/>
          </w:tcPr>
          <w:p w14:paraId="3945C8B6" w14:textId="14C9C469" w:rsidR="00C4246E" w:rsidRPr="00AD724A" w:rsidRDefault="00C4246E" w:rsidP="00C4246E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Școlile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gimnaziale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din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zonă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/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diriginții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claselor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 a VIII-a, SC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Ready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Garment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>Tehnology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s-ES_tradnl"/>
              </w:rPr>
              <w:t xml:space="preserve"> Romania SA</w:t>
            </w:r>
          </w:p>
        </w:tc>
        <w:tc>
          <w:tcPr>
            <w:tcW w:w="1496" w:type="dxa"/>
          </w:tcPr>
          <w:p w14:paraId="1B80BB26" w14:textId="77777777" w:rsidR="00C4246E" w:rsidRPr="00AD724A" w:rsidRDefault="00C4246E" w:rsidP="00C4246E">
            <w:pPr>
              <w:pStyle w:val="Nincstrkz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Liceul Tehnologic “</w:t>
            </w:r>
            <w:r w:rsidRPr="00AD724A">
              <w:rPr>
                <w:rFonts w:ascii="Times New Roman" w:hAnsi="Times New Roman"/>
                <w:sz w:val="20"/>
                <w:szCs w:val="20"/>
              </w:rPr>
              <w:t>Baróti Szabó Dávid</w:t>
            </w:r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” Baraolt</w:t>
            </w:r>
          </w:p>
          <w:p w14:paraId="349873D4" w14:textId="77777777" w:rsidR="00C4246E" w:rsidRPr="00AD724A" w:rsidRDefault="00C4246E" w:rsidP="00C4246E">
            <w:pPr>
              <w:pStyle w:val="Nincstrkz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  <w:p w14:paraId="2E1C43D4" w14:textId="77777777" w:rsidR="00C4246E" w:rsidRPr="00AD724A" w:rsidRDefault="00C4246E" w:rsidP="00C4246E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294F2994" w14:textId="77777777" w:rsidR="00C4246E" w:rsidRPr="00AD724A" w:rsidRDefault="00C4246E" w:rsidP="00C4246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14:paraId="5CFACB56" w14:textId="0D62E347" w:rsidR="00C4246E" w:rsidRPr="00AD724A" w:rsidRDefault="00C4246E" w:rsidP="00C4246E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11.martie 2021</w:t>
            </w:r>
          </w:p>
        </w:tc>
        <w:tc>
          <w:tcPr>
            <w:tcW w:w="1559" w:type="dxa"/>
          </w:tcPr>
          <w:p w14:paraId="1C578167" w14:textId="1EF52529" w:rsidR="00C4246E" w:rsidRPr="00AD724A" w:rsidRDefault="00C4246E" w:rsidP="00C4246E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Elevi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părinți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operatori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economici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(SC Ready Garment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Tehnology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Romania SA),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autorități</w:t>
            </w:r>
            <w:proofErr w:type="spellEnd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D724A">
              <w:rPr>
                <w:rFonts w:ascii="Times New Roman" w:hAnsi="Times New Roman"/>
                <w:sz w:val="20"/>
                <w:szCs w:val="20"/>
                <w:lang w:val="en-US"/>
              </w:rPr>
              <w:t>publice</w:t>
            </w:r>
            <w:proofErr w:type="spellEnd"/>
          </w:p>
        </w:tc>
      </w:tr>
      <w:tr w:rsidR="000867A7" w:rsidRPr="00AD724A" w14:paraId="04A165FE" w14:textId="77777777" w:rsidTr="00AD724A">
        <w:tc>
          <w:tcPr>
            <w:tcW w:w="567" w:type="dxa"/>
          </w:tcPr>
          <w:p w14:paraId="3F52D899" w14:textId="2DA92EA4" w:rsidR="000867A7" w:rsidRPr="00AD724A" w:rsidRDefault="00677AA0" w:rsidP="000867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965" w:type="dxa"/>
          </w:tcPr>
          <w:p w14:paraId="684C4E68" w14:textId="0ADFA768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5268CA0A" w14:textId="0F792248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prezentarea scolii si a meseriilor instruite in scoala: ospatar, bucatar, lucrator hotelier, tamplar univ., dulgher în cadrul unei clase virtuale  special create de unitatea de învățământ</w:t>
            </w:r>
          </w:p>
        </w:tc>
        <w:tc>
          <w:tcPr>
            <w:tcW w:w="3292" w:type="dxa"/>
          </w:tcPr>
          <w:p w14:paraId="191BCECE" w14:textId="3524D875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Se realizeaza o scurta prezentare a meseriilor cu filme scurte si PowerPoint.</w:t>
            </w:r>
          </w:p>
        </w:tc>
        <w:tc>
          <w:tcPr>
            <w:tcW w:w="1701" w:type="dxa"/>
          </w:tcPr>
          <w:p w14:paraId="5AD98143" w14:textId="6190D219" w:rsidR="000867A7" w:rsidRPr="00AD724A" w:rsidRDefault="000867A7" w:rsidP="000867A7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Lic. Kőrösi Csoma Sándor – Covasna</w:t>
            </w:r>
          </w:p>
        </w:tc>
        <w:tc>
          <w:tcPr>
            <w:tcW w:w="1906" w:type="dxa"/>
          </w:tcPr>
          <w:p w14:paraId="6540CBAB" w14:textId="0BD901DF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prezentare realizata de, profesori de specialitate, elevi din clasa a XI-a care invata la profilele respective</w:t>
            </w:r>
          </w:p>
        </w:tc>
        <w:tc>
          <w:tcPr>
            <w:tcW w:w="1496" w:type="dxa"/>
          </w:tcPr>
          <w:p w14:paraId="01D24148" w14:textId="1F2973FF" w:rsidR="000867A7" w:rsidRPr="00AD724A" w:rsidRDefault="000867A7" w:rsidP="000867A7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Classroom creat de Lic. Kőrösi Csoma Sándor – Covasna</w:t>
            </w:r>
          </w:p>
        </w:tc>
        <w:tc>
          <w:tcPr>
            <w:tcW w:w="1247" w:type="dxa"/>
          </w:tcPr>
          <w:p w14:paraId="7A1F18AE" w14:textId="7E833F27" w:rsidR="000867A7" w:rsidRPr="00AD724A" w:rsidRDefault="000867A7" w:rsidP="000867A7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559" w:type="dxa"/>
          </w:tcPr>
          <w:p w14:paraId="1602CDE4" w14:textId="0C1AA8F1" w:rsidR="000867A7" w:rsidRPr="00AD724A" w:rsidRDefault="000867A7" w:rsidP="000867A7">
            <w:pPr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 xml:space="preserve">COVASNA/ Liceul Kőrösi Csoma Sándor </w:t>
            </w:r>
          </w:p>
        </w:tc>
      </w:tr>
      <w:tr w:rsidR="000867A7" w:rsidRPr="00AD724A" w14:paraId="044F4930" w14:textId="77777777" w:rsidTr="00AD724A">
        <w:tc>
          <w:tcPr>
            <w:tcW w:w="567" w:type="dxa"/>
          </w:tcPr>
          <w:p w14:paraId="3ED283A9" w14:textId="36B37AE2" w:rsidR="000867A7" w:rsidRPr="00AD724A" w:rsidRDefault="00677AA0" w:rsidP="00677AA0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965" w:type="dxa"/>
          </w:tcPr>
          <w:p w14:paraId="2D11C1B0" w14:textId="6923AD9E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1D4047DE" w14:textId="34ADF8C4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Dezbatere Ce ne oferă învățământul profesional-avantaje și dezavantaje</w:t>
            </w:r>
          </w:p>
        </w:tc>
        <w:tc>
          <w:tcPr>
            <w:tcW w:w="3292" w:type="dxa"/>
          </w:tcPr>
          <w:p w14:paraId="4611DBB3" w14:textId="112D49DA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 xml:space="preserve">Dezbatere online cu agenții  economici implicați, cu reprezentanții Consiliului local al orașului Covasna </w:t>
            </w:r>
          </w:p>
        </w:tc>
        <w:tc>
          <w:tcPr>
            <w:tcW w:w="1701" w:type="dxa"/>
          </w:tcPr>
          <w:p w14:paraId="362649E1" w14:textId="1176F116" w:rsidR="000867A7" w:rsidRPr="00AD724A" w:rsidRDefault="000867A7" w:rsidP="000867A7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Lic. Kőrösi Csoma Sándor – Covasna</w:t>
            </w:r>
          </w:p>
        </w:tc>
        <w:tc>
          <w:tcPr>
            <w:tcW w:w="1906" w:type="dxa"/>
          </w:tcPr>
          <w:p w14:paraId="1B0B9802" w14:textId="77777777" w:rsidR="000867A7" w:rsidRPr="00AD724A" w:rsidRDefault="000867A7" w:rsidP="00E32D8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Hotel Montana</w:t>
            </w:r>
          </w:p>
          <w:p w14:paraId="26D3555A" w14:textId="77777777" w:rsidR="000867A7" w:rsidRPr="00AD724A" w:rsidRDefault="000867A7" w:rsidP="00E32D8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- SC TTS SA - HOTEL MERCUR</w:t>
            </w:r>
          </w:p>
          <w:p w14:paraId="147E2242" w14:textId="77777777" w:rsidR="000867A7" w:rsidRPr="00AD724A" w:rsidRDefault="000867A7" w:rsidP="00E32D8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-SC Coni Trans SRL</w:t>
            </w:r>
          </w:p>
          <w:p w14:paraId="45F4F92B" w14:textId="77777777" w:rsidR="000867A7" w:rsidRPr="00AD724A" w:rsidRDefault="000867A7" w:rsidP="00E32D8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Jeszycons SRL</w:t>
            </w:r>
          </w:p>
          <w:p w14:paraId="75ED0D22" w14:textId="49529036" w:rsidR="000867A7" w:rsidRPr="00AD724A" w:rsidRDefault="000867A7" w:rsidP="00E32D84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496" w:type="dxa"/>
          </w:tcPr>
          <w:p w14:paraId="221DCDBC" w14:textId="17CE2BDF" w:rsidR="000867A7" w:rsidRPr="00AD724A" w:rsidRDefault="00557EBE" w:rsidP="000867A7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M</w:t>
            </w:r>
            <w:r w:rsidR="000867A7" w:rsidRPr="00AD724A">
              <w:rPr>
                <w:rFonts w:ascii="Times New Roman" w:hAnsi="Times New Roman"/>
                <w:sz w:val="20"/>
                <w:szCs w:val="20"/>
              </w:rPr>
              <w:t>eet</w:t>
            </w:r>
          </w:p>
        </w:tc>
        <w:tc>
          <w:tcPr>
            <w:tcW w:w="1247" w:type="dxa"/>
          </w:tcPr>
          <w:p w14:paraId="6C6A6CDA" w14:textId="75CFDD12" w:rsidR="000867A7" w:rsidRPr="00AD724A" w:rsidRDefault="000867A7" w:rsidP="000867A7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559" w:type="dxa"/>
          </w:tcPr>
          <w:p w14:paraId="49DED2F1" w14:textId="4260EC3B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COVASNA/ Liceul Kőrösi Csoma Sándor</w:t>
            </w:r>
          </w:p>
        </w:tc>
      </w:tr>
      <w:tr w:rsidR="000867A7" w:rsidRPr="00AD724A" w14:paraId="6A23B5C8" w14:textId="77777777" w:rsidTr="00AD724A">
        <w:tc>
          <w:tcPr>
            <w:tcW w:w="567" w:type="dxa"/>
          </w:tcPr>
          <w:p w14:paraId="70B75D8C" w14:textId="33323A2D" w:rsidR="000867A7" w:rsidRPr="00AD724A" w:rsidRDefault="00677AA0" w:rsidP="000867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48</w:t>
            </w:r>
          </w:p>
        </w:tc>
        <w:tc>
          <w:tcPr>
            <w:tcW w:w="965" w:type="dxa"/>
          </w:tcPr>
          <w:p w14:paraId="458CBD05" w14:textId="5FDDB3BF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433C37B7" w14:textId="3DA9C168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Expoziție virtuală</w:t>
            </w:r>
          </w:p>
        </w:tc>
        <w:tc>
          <w:tcPr>
            <w:tcW w:w="3292" w:type="dxa"/>
          </w:tcPr>
          <w:p w14:paraId="78324B95" w14:textId="346D98C2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 xml:space="preserve">Din lucrările elevilor de la școala profesională se realizează un film care este publicat pe classroom </w:t>
            </w:r>
          </w:p>
        </w:tc>
        <w:tc>
          <w:tcPr>
            <w:tcW w:w="1701" w:type="dxa"/>
          </w:tcPr>
          <w:p w14:paraId="3C8A86BE" w14:textId="6B8A2C7B" w:rsidR="000867A7" w:rsidRPr="00AD724A" w:rsidRDefault="000867A7" w:rsidP="000867A7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Lic. Kőrösi Csoma Sándor – Covasna</w:t>
            </w:r>
          </w:p>
        </w:tc>
        <w:tc>
          <w:tcPr>
            <w:tcW w:w="1906" w:type="dxa"/>
          </w:tcPr>
          <w:p w14:paraId="29600B5B" w14:textId="2ED95B01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 xml:space="preserve">Director, profesori de specialitate </w:t>
            </w:r>
          </w:p>
        </w:tc>
        <w:tc>
          <w:tcPr>
            <w:tcW w:w="1496" w:type="dxa"/>
          </w:tcPr>
          <w:p w14:paraId="64A05DD9" w14:textId="6384F3A0" w:rsidR="000867A7" w:rsidRPr="00AD724A" w:rsidRDefault="000867A7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Classroom creat de Lic. Kőrösi Csoma Sándor – Covasna</w:t>
            </w:r>
          </w:p>
        </w:tc>
        <w:tc>
          <w:tcPr>
            <w:tcW w:w="1247" w:type="dxa"/>
          </w:tcPr>
          <w:p w14:paraId="773D4C15" w14:textId="1B537478" w:rsidR="000867A7" w:rsidRPr="00AD724A" w:rsidRDefault="000867A7" w:rsidP="000867A7">
            <w:pPr>
              <w:spacing w:after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559" w:type="dxa"/>
          </w:tcPr>
          <w:p w14:paraId="059CC44F" w14:textId="6BA7DBAF" w:rsidR="000867A7" w:rsidRPr="00AD724A" w:rsidRDefault="000867A7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fr-FR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COVASNA/ Liceul Kőrösi Csoma Sándor</w:t>
            </w:r>
          </w:p>
        </w:tc>
      </w:tr>
      <w:tr w:rsidR="00D00FEC" w:rsidRPr="00AD724A" w14:paraId="56F0B51B" w14:textId="77777777" w:rsidTr="00AD724A">
        <w:tc>
          <w:tcPr>
            <w:tcW w:w="567" w:type="dxa"/>
          </w:tcPr>
          <w:p w14:paraId="351E2834" w14:textId="0CB906F7" w:rsidR="00D00FEC" w:rsidRDefault="00D00FEC" w:rsidP="000867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965" w:type="dxa"/>
          </w:tcPr>
          <w:p w14:paraId="60F93246" w14:textId="6E55502C" w:rsidR="00D00FEC" w:rsidRPr="00AD724A" w:rsidRDefault="00D00FEC" w:rsidP="000867A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530A8A09" w14:textId="0C9B959A" w:rsidR="00D00FEC" w:rsidRPr="00AD724A" w:rsidRDefault="00393820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Seminar cu cadrele didactice din învățământul liceal, profesional și universitar</w:t>
            </w:r>
          </w:p>
        </w:tc>
        <w:tc>
          <w:tcPr>
            <w:tcW w:w="3292" w:type="dxa"/>
          </w:tcPr>
          <w:p w14:paraId="565E569B" w14:textId="6780EC04" w:rsidR="00D00FEC" w:rsidRPr="00AD724A" w:rsidRDefault="00393820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Prezentarea proiectului Be-RURAL</w:t>
            </w:r>
            <w:r w:rsidR="001777BD">
              <w:rPr>
                <w:rFonts w:ascii="Times New Roman" w:hAnsi="Times New Roman"/>
                <w:sz w:val="20"/>
                <w:szCs w:val="20"/>
              </w:rPr>
              <w:t>, concepția de bioeconomie circulară</w:t>
            </w:r>
          </w:p>
        </w:tc>
        <w:tc>
          <w:tcPr>
            <w:tcW w:w="1701" w:type="dxa"/>
          </w:tcPr>
          <w:p w14:paraId="7C2D6241" w14:textId="6C5AB244" w:rsidR="00D00FEC" w:rsidRPr="00AD724A" w:rsidRDefault="00393820" w:rsidP="000867A7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Institutuil de Prognoză Economică și Asociația ASIMCOV</w:t>
            </w:r>
          </w:p>
        </w:tc>
        <w:tc>
          <w:tcPr>
            <w:tcW w:w="1906" w:type="dxa"/>
          </w:tcPr>
          <w:p w14:paraId="741F51AB" w14:textId="74C006FD" w:rsidR="00D00FEC" w:rsidRPr="00AD724A" w:rsidRDefault="00393820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Instituții educaționale</w:t>
            </w:r>
          </w:p>
        </w:tc>
        <w:tc>
          <w:tcPr>
            <w:tcW w:w="1496" w:type="dxa"/>
          </w:tcPr>
          <w:p w14:paraId="708D0946" w14:textId="3F0BDF4E" w:rsidR="00D00FEC" w:rsidRPr="00AD724A" w:rsidRDefault="00D00FEC" w:rsidP="000867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Liceul Tehnologic Constantin Brâncuși/online</w:t>
            </w:r>
          </w:p>
        </w:tc>
        <w:tc>
          <w:tcPr>
            <w:tcW w:w="1247" w:type="dxa"/>
          </w:tcPr>
          <w:p w14:paraId="6DA9C1E1" w14:textId="1C65FFC8" w:rsidR="00D00FEC" w:rsidRPr="00AD724A" w:rsidRDefault="00D00FEC" w:rsidP="000867A7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martie, de la ora 12</w:t>
            </w:r>
            <w:r w:rsidR="001777BD">
              <w:rPr>
                <w:rFonts w:ascii="Times New Roman" w:hAnsi="Times New Roman"/>
                <w:sz w:val="20"/>
                <w:szCs w:val="20"/>
              </w:rPr>
              <w:t>:00</w:t>
            </w:r>
          </w:p>
        </w:tc>
        <w:tc>
          <w:tcPr>
            <w:tcW w:w="1559" w:type="dxa"/>
          </w:tcPr>
          <w:p w14:paraId="247FD3E5" w14:textId="18C9B118" w:rsidR="00D00FEC" w:rsidRPr="00D00FEC" w:rsidRDefault="00393820" w:rsidP="0039382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Inspectoratul Școlar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D00FEC">
              <w:rPr>
                <w:rFonts w:ascii="Times New Roman" w:hAnsi="Times New Roman"/>
                <w:sz w:val="20"/>
                <w:szCs w:val="20"/>
              </w:rPr>
              <w:t>Societăți civile</w:t>
            </w:r>
            <w:r>
              <w:rPr>
                <w:rFonts w:ascii="Times New Roman" w:hAnsi="Times New Roman"/>
                <w:sz w:val="20"/>
                <w:szCs w:val="20"/>
              </w:rPr>
              <w:t>, reprezentanți din mediu de afaceri, profesori</w:t>
            </w:r>
          </w:p>
        </w:tc>
      </w:tr>
      <w:tr w:rsidR="001777BD" w:rsidRPr="00AD724A" w14:paraId="188BEF5B" w14:textId="77777777" w:rsidTr="00AD724A">
        <w:tc>
          <w:tcPr>
            <w:tcW w:w="567" w:type="dxa"/>
          </w:tcPr>
          <w:p w14:paraId="344220B2" w14:textId="0CEAC6BC" w:rsidR="001777BD" w:rsidRDefault="001777BD" w:rsidP="001777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965" w:type="dxa"/>
          </w:tcPr>
          <w:p w14:paraId="67ED26A7" w14:textId="7525FA8B" w:rsidR="001777BD" w:rsidRPr="00AD724A" w:rsidRDefault="001777BD" w:rsidP="001777B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0FF0B448" w14:textId="05869BC7" w:rsidR="001777BD" w:rsidRPr="00AD724A" w:rsidRDefault="001777BD" w:rsidP="001777B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Seminar cu elevii din învățământul liceal</w:t>
            </w:r>
          </w:p>
        </w:tc>
        <w:tc>
          <w:tcPr>
            <w:tcW w:w="3292" w:type="dxa"/>
          </w:tcPr>
          <w:p w14:paraId="2040D8F1" w14:textId="1B65012C" w:rsidR="001777BD" w:rsidRPr="00AD724A" w:rsidRDefault="001777BD" w:rsidP="001777B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ransfer de cunoștințe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Prezentarea proiectului Be-RURAL, concepția de bioeconomie circulară, Obiective de Dezvoltare Durabilă </w:t>
            </w:r>
          </w:p>
        </w:tc>
        <w:tc>
          <w:tcPr>
            <w:tcW w:w="1701" w:type="dxa"/>
          </w:tcPr>
          <w:p w14:paraId="72CF6486" w14:textId="51D9BCC1" w:rsidR="001777BD" w:rsidRPr="00AD724A" w:rsidRDefault="001777BD" w:rsidP="001777BD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Institutuil de Prognoză Economică și Asociația ASIMCOV</w:t>
            </w:r>
          </w:p>
        </w:tc>
        <w:tc>
          <w:tcPr>
            <w:tcW w:w="1906" w:type="dxa"/>
          </w:tcPr>
          <w:p w14:paraId="195053C1" w14:textId="76404949" w:rsidR="001777BD" w:rsidRPr="00AD724A" w:rsidRDefault="001777BD" w:rsidP="001777B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Elevi din clasele a X-a și a XI-a de Liceu</w:t>
            </w:r>
          </w:p>
        </w:tc>
        <w:tc>
          <w:tcPr>
            <w:tcW w:w="1496" w:type="dxa"/>
          </w:tcPr>
          <w:p w14:paraId="39A9DC52" w14:textId="5157C4D2" w:rsidR="001777BD" w:rsidRPr="00AD724A" w:rsidRDefault="001777BD" w:rsidP="001777B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Liceul Tehnologic Constantin Brâncuși/online</w:t>
            </w:r>
          </w:p>
        </w:tc>
        <w:tc>
          <w:tcPr>
            <w:tcW w:w="1247" w:type="dxa"/>
          </w:tcPr>
          <w:p w14:paraId="4475FB06" w14:textId="183BB0E0" w:rsidR="001777BD" w:rsidRPr="00AD724A" w:rsidRDefault="001777BD" w:rsidP="001777BD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 martie, de la orele 11:00</w:t>
            </w:r>
          </w:p>
        </w:tc>
        <w:tc>
          <w:tcPr>
            <w:tcW w:w="1559" w:type="dxa"/>
          </w:tcPr>
          <w:p w14:paraId="7D2BE8B9" w14:textId="440A40DA" w:rsidR="001777BD" w:rsidRPr="00AD724A" w:rsidRDefault="001777BD" w:rsidP="001777B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Elevi</w:t>
            </w:r>
          </w:p>
        </w:tc>
      </w:tr>
      <w:tr w:rsidR="001777BD" w:rsidRPr="00AD724A" w14:paraId="1695D27F" w14:textId="77777777" w:rsidTr="00AD724A">
        <w:tc>
          <w:tcPr>
            <w:tcW w:w="567" w:type="dxa"/>
          </w:tcPr>
          <w:p w14:paraId="7F3640B6" w14:textId="25D6D44B" w:rsidR="001777BD" w:rsidRDefault="001777BD" w:rsidP="001777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965" w:type="dxa"/>
          </w:tcPr>
          <w:p w14:paraId="5F5D94EE" w14:textId="5DE62873" w:rsidR="001777BD" w:rsidRPr="00AD724A" w:rsidRDefault="001777BD" w:rsidP="001777B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Covasna</w:t>
            </w:r>
          </w:p>
        </w:tc>
        <w:tc>
          <w:tcPr>
            <w:tcW w:w="1727" w:type="dxa"/>
          </w:tcPr>
          <w:p w14:paraId="24275065" w14:textId="3F72350F" w:rsidR="001777BD" w:rsidRPr="00AD724A" w:rsidRDefault="001777BD" w:rsidP="001777B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Seminar cu elevii din învățământul profesional</w:t>
            </w:r>
          </w:p>
        </w:tc>
        <w:tc>
          <w:tcPr>
            <w:tcW w:w="3292" w:type="dxa"/>
          </w:tcPr>
          <w:p w14:paraId="1343F5AE" w14:textId="380DDD72" w:rsidR="001777BD" w:rsidRPr="00AD724A" w:rsidRDefault="001777BD" w:rsidP="001777B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Transfer de cunoștințe: Prezentarea proiectului Be-RURAL, concepția de bioeconomie circulară, Obiective de Dezvoltare Durabilă</w:t>
            </w:r>
          </w:p>
        </w:tc>
        <w:tc>
          <w:tcPr>
            <w:tcW w:w="1701" w:type="dxa"/>
          </w:tcPr>
          <w:p w14:paraId="3134D686" w14:textId="77038C33" w:rsidR="001777BD" w:rsidRPr="00AD724A" w:rsidRDefault="001777BD" w:rsidP="001777BD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Institutuil de Prognoză Economică și Asociația ASIMCOV</w:t>
            </w:r>
          </w:p>
        </w:tc>
        <w:tc>
          <w:tcPr>
            <w:tcW w:w="1906" w:type="dxa"/>
          </w:tcPr>
          <w:p w14:paraId="5316A301" w14:textId="503D4321" w:rsidR="001777BD" w:rsidRPr="00AD724A" w:rsidRDefault="001777BD" w:rsidP="001777B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Elevi din clasele a IX-a și a X-a, învățământ profesional</w:t>
            </w:r>
          </w:p>
        </w:tc>
        <w:tc>
          <w:tcPr>
            <w:tcW w:w="1496" w:type="dxa"/>
          </w:tcPr>
          <w:p w14:paraId="26782C6A" w14:textId="5CDFC098" w:rsidR="001777BD" w:rsidRPr="00AD724A" w:rsidRDefault="001777BD" w:rsidP="001777B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D724A">
              <w:rPr>
                <w:rFonts w:ascii="Times New Roman" w:hAnsi="Times New Roman"/>
                <w:sz w:val="20"/>
                <w:szCs w:val="20"/>
              </w:rPr>
              <w:t>Liceul Tehnologic Constantin Brâncuși/online</w:t>
            </w:r>
          </w:p>
        </w:tc>
        <w:tc>
          <w:tcPr>
            <w:tcW w:w="1247" w:type="dxa"/>
          </w:tcPr>
          <w:p w14:paraId="6B4CAA2F" w14:textId="5A056BEE" w:rsidR="001777BD" w:rsidRPr="00AD724A" w:rsidRDefault="001777BD" w:rsidP="001777BD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 martie, de la orele 11:00</w:t>
            </w:r>
          </w:p>
        </w:tc>
        <w:tc>
          <w:tcPr>
            <w:tcW w:w="1559" w:type="dxa"/>
          </w:tcPr>
          <w:p w14:paraId="7729B872" w14:textId="34E357E0" w:rsidR="001777BD" w:rsidRPr="00AD724A" w:rsidRDefault="001777BD" w:rsidP="001777B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Elevi</w:t>
            </w:r>
            <w:bookmarkStart w:id="0" w:name="_GoBack"/>
            <w:bookmarkEnd w:id="0"/>
          </w:p>
        </w:tc>
      </w:tr>
    </w:tbl>
    <w:p w14:paraId="6297291E" w14:textId="317C729C" w:rsidR="006E1D43" w:rsidRDefault="006E1D43" w:rsidP="006E1D43">
      <w:pPr>
        <w:spacing w:after="0"/>
        <w:rPr>
          <w:rFonts w:ascii="Times New Roman" w:hAnsi="Times New Roman"/>
          <w:sz w:val="20"/>
          <w:szCs w:val="20"/>
          <w:lang w:val="fr-FR"/>
        </w:rPr>
      </w:pPr>
      <w:r w:rsidRPr="00AD724A">
        <w:rPr>
          <w:rFonts w:ascii="Times New Roman" w:hAnsi="Times New Roman"/>
          <w:sz w:val="20"/>
          <w:szCs w:val="20"/>
          <w:lang w:val="fr-FR"/>
        </w:rPr>
        <w:tab/>
      </w:r>
    </w:p>
    <w:p w14:paraId="0E459B4C" w14:textId="1F63772C" w:rsidR="00E32D84" w:rsidRDefault="00E32D84" w:rsidP="006E1D43">
      <w:pPr>
        <w:spacing w:after="0"/>
        <w:rPr>
          <w:rFonts w:ascii="Times New Roman" w:hAnsi="Times New Roman"/>
          <w:sz w:val="20"/>
          <w:szCs w:val="20"/>
          <w:lang w:val="fr-FR"/>
        </w:rPr>
      </w:pPr>
    </w:p>
    <w:p w14:paraId="45DF8E2D" w14:textId="77777777" w:rsidR="00E32D84" w:rsidRPr="00AD724A" w:rsidRDefault="00E32D84" w:rsidP="006E1D43">
      <w:pPr>
        <w:spacing w:after="0"/>
        <w:rPr>
          <w:rFonts w:ascii="Times New Roman" w:hAnsi="Times New Roman"/>
          <w:sz w:val="20"/>
          <w:szCs w:val="20"/>
          <w:lang w:val="fr-FR"/>
        </w:rPr>
      </w:pPr>
    </w:p>
    <w:p w14:paraId="224E581A" w14:textId="226DB394" w:rsidR="00254F47" w:rsidRPr="00AD724A" w:rsidRDefault="00254F47" w:rsidP="006E1D43">
      <w:pPr>
        <w:spacing w:after="0"/>
        <w:rPr>
          <w:rFonts w:ascii="Times New Roman" w:hAnsi="Times New Roman"/>
          <w:sz w:val="20"/>
          <w:szCs w:val="20"/>
        </w:rPr>
      </w:pPr>
    </w:p>
    <w:p w14:paraId="658F0204" w14:textId="594403AD" w:rsidR="006E1D43" w:rsidRPr="00AD724A" w:rsidRDefault="006E1D43" w:rsidP="006E1D43">
      <w:pPr>
        <w:spacing w:after="0"/>
        <w:rPr>
          <w:rFonts w:ascii="Times New Roman" w:hAnsi="Times New Roman"/>
          <w:b/>
          <w:bCs/>
          <w:sz w:val="20"/>
          <w:szCs w:val="20"/>
        </w:rPr>
      </w:pPr>
      <w:r w:rsidRPr="00AD724A">
        <w:rPr>
          <w:rFonts w:ascii="Times New Roman" w:hAnsi="Times New Roman"/>
          <w:b/>
          <w:bCs/>
          <w:sz w:val="20"/>
          <w:szCs w:val="20"/>
        </w:rPr>
        <w:tab/>
      </w:r>
      <w:r w:rsidRPr="00AD724A">
        <w:rPr>
          <w:rFonts w:ascii="Times New Roman" w:hAnsi="Times New Roman"/>
          <w:b/>
          <w:bCs/>
          <w:sz w:val="20"/>
          <w:szCs w:val="20"/>
        </w:rPr>
        <w:tab/>
        <w:t>Inspector Scolar General</w:t>
      </w:r>
      <w:r w:rsidRPr="00AD724A">
        <w:rPr>
          <w:rFonts w:ascii="Times New Roman" w:hAnsi="Times New Roman"/>
          <w:b/>
          <w:bCs/>
          <w:sz w:val="20"/>
          <w:szCs w:val="20"/>
        </w:rPr>
        <w:tab/>
      </w:r>
      <w:r w:rsidRPr="00AD724A">
        <w:rPr>
          <w:rFonts w:ascii="Times New Roman" w:hAnsi="Times New Roman"/>
          <w:b/>
          <w:bCs/>
          <w:sz w:val="20"/>
          <w:szCs w:val="20"/>
        </w:rPr>
        <w:tab/>
      </w:r>
      <w:r w:rsidRPr="00AD724A">
        <w:rPr>
          <w:rFonts w:ascii="Times New Roman" w:hAnsi="Times New Roman"/>
          <w:b/>
          <w:bCs/>
          <w:sz w:val="20"/>
          <w:szCs w:val="20"/>
        </w:rPr>
        <w:tab/>
      </w:r>
      <w:r w:rsidRPr="00AD724A">
        <w:rPr>
          <w:rFonts w:ascii="Times New Roman" w:hAnsi="Times New Roman"/>
          <w:b/>
          <w:bCs/>
          <w:sz w:val="20"/>
          <w:szCs w:val="20"/>
        </w:rPr>
        <w:tab/>
      </w:r>
      <w:r w:rsidRPr="00AD724A">
        <w:rPr>
          <w:rFonts w:ascii="Times New Roman" w:hAnsi="Times New Roman"/>
          <w:b/>
          <w:bCs/>
          <w:sz w:val="20"/>
          <w:szCs w:val="20"/>
        </w:rPr>
        <w:tab/>
        <w:t>Inspector IPT</w:t>
      </w:r>
    </w:p>
    <w:p w14:paraId="214DDCA4" w14:textId="3D9F6159" w:rsidR="006E1D43" w:rsidRPr="00AD724A" w:rsidRDefault="006E1D43" w:rsidP="006E1D43">
      <w:pPr>
        <w:spacing w:after="0"/>
        <w:rPr>
          <w:rFonts w:ascii="Times New Roman" w:hAnsi="Times New Roman"/>
          <w:b/>
          <w:bCs/>
          <w:sz w:val="20"/>
          <w:szCs w:val="20"/>
        </w:rPr>
      </w:pPr>
      <w:r w:rsidRPr="00AD724A">
        <w:rPr>
          <w:rFonts w:ascii="Times New Roman" w:hAnsi="Times New Roman"/>
          <w:b/>
          <w:bCs/>
          <w:sz w:val="20"/>
          <w:szCs w:val="20"/>
        </w:rPr>
        <w:tab/>
      </w:r>
      <w:r w:rsidRPr="00AD724A">
        <w:rPr>
          <w:rFonts w:ascii="Times New Roman" w:hAnsi="Times New Roman"/>
          <w:b/>
          <w:bCs/>
          <w:sz w:val="20"/>
          <w:szCs w:val="20"/>
        </w:rPr>
        <w:tab/>
        <w:t>Prof.Kiss Imre</w:t>
      </w:r>
      <w:r w:rsidRPr="00AD724A">
        <w:rPr>
          <w:rFonts w:ascii="Times New Roman" w:hAnsi="Times New Roman"/>
          <w:b/>
          <w:bCs/>
          <w:sz w:val="20"/>
          <w:szCs w:val="20"/>
        </w:rPr>
        <w:tab/>
      </w:r>
      <w:r w:rsidRPr="00AD724A">
        <w:rPr>
          <w:rFonts w:ascii="Times New Roman" w:hAnsi="Times New Roman"/>
          <w:b/>
          <w:bCs/>
          <w:sz w:val="20"/>
          <w:szCs w:val="20"/>
        </w:rPr>
        <w:tab/>
      </w:r>
      <w:r w:rsidRPr="00AD724A">
        <w:rPr>
          <w:rFonts w:ascii="Times New Roman" w:hAnsi="Times New Roman"/>
          <w:b/>
          <w:bCs/>
          <w:sz w:val="20"/>
          <w:szCs w:val="20"/>
        </w:rPr>
        <w:tab/>
      </w:r>
      <w:r w:rsidRPr="00AD724A">
        <w:rPr>
          <w:rFonts w:ascii="Times New Roman" w:hAnsi="Times New Roman"/>
          <w:b/>
          <w:bCs/>
          <w:sz w:val="20"/>
          <w:szCs w:val="20"/>
        </w:rPr>
        <w:tab/>
      </w:r>
      <w:r w:rsidR="00557EBE" w:rsidRPr="00AD724A">
        <w:rPr>
          <w:rFonts w:ascii="Times New Roman" w:hAnsi="Times New Roman"/>
          <w:b/>
          <w:bCs/>
          <w:sz w:val="20"/>
          <w:szCs w:val="20"/>
        </w:rPr>
        <w:tab/>
      </w:r>
      <w:r w:rsidRPr="00AD724A">
        <w:rPr>
          <w:rFonts w:ascii="Times New Roman" w:hAnsi="Times New Roman"/>
          <w:b/>
          <w:bCs/>
          <w:sz w:val="20"/>
          <w:szCs w:val="20"/>
        </w:rPr>
        <w:tab/>
        <w:t>ing.Marius Popescu</w:t>
      </w:r>
    </w:p>
    <w:sectPr w:rsidR="006E1D43" w:rsidRPr="00AD724A" w:rsidSect="001C381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DA8832" w14:textId="77777777" w:rsidR="004C1D9B" w:rsidRDefault="004C1D9B" w:rsidP="00E160F0">
      <w:pPr>
        <w:spacing w:after="0"/>
      </w:pPr>
      <w:r>
        <w:separator/>
      </w:r>
    </w:p>
  </w:endnote>
  <w:endnote w:type="continuationSeparator" w:id="0">
    <w:p w14:paraId="515D9700" w14:textId="77777777" w:rsidR="004C1D9B" w:rsidRDefault="004C1D9B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790C5E" w14:textId="77777777" w:rsidR="00D00FEC" w:rsidRDefault="00D00FEC">
    <w:pPr>
      <w:pStyle w:val="Footer"/>
    </w:pPr>
  </w:p>
  <w:p w14:paraId="3DDC1717" w14:textId="77777777" w:rsidR="00D00FEC" w:rsidRDefault="00D00FEC"/>
  <w:p w14:paraId="3F6E95E3" w14:textId="77777777" w:rsidR="00D00FEC" w:rsidRDefault="00D00FEC" w:rsidP="00D14320">
    <w:pPr>
      <w:tabs>
        <w:tab w:val="right" w:pos="9450"/>
      </w:tabs>
    </w:pPr>
  </w:p>
  <w:p w14:paraId="1078F8B7" w14:textId="77777777" w:rsidR="00D00FEC" w:rsidRDefault="00D00FEC" w:rsidP="00D14320">
    <w:pPr>
      <w:tabs>
        <w:tab w:val="right" w:pos="9450"/>
        <w:tab w:val="right" w:pos="9540"/>
      </w:tabs>
    </w:pPr>
  </w:p>
  <w:p w14:paraId="0BEA3064" w14:textId="77777777" w:rsidR="00D00FEC" w:rsidRDefault="00D00FEC" w:rsidP="00D14320">
    <w:pPr>
      <w:tabs>
        <w:tab w:val="right" w:pos="9450"/>
        <w:tab w:val="right" w:pos="9540"/>
        <w:tab w:val="right" w:pos="9630"/>
      </w:tabs>
    </w:pPr>
  </w:p>
  <w:p w14:paraId="324F30BD" w14:textId="77777777" w:rsidR="00D00FEC" w:rsidRDefault="00D00FEC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230D9648" w14:textId="77777777" w:rsidR="00D00FEC" w:rsidRDefault="00D00FEC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5B4B16E8" w14:textId="77777777" w:rsidR="00D00FEC" w:rsidRDefault="00D00FEC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ABA9872" w14:textId="77777777" w:rsidR="00D00FEC" w:rsidRDefault="00D00FEC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13774946" w14:textId="77777777" w:rsidR="00D00FEC" w:rsidRDefault="00D00FEC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6242BF92" w14:textId="77777777" w:rsidR="00D00FEC" w:rsidRDefault="00D00FEC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35BC2645" w14:textId="77777777" w:rsidR="00D00FEC" w:rsidRDefault="00D00FEC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0E1503EE" w14:textId="77777777" w:rsidR="00D00FEC" w:rsidRDefault="00D00FEC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07AFB4" w14:textId="77777777" w:rsidR="00D00FEC" w:rsidRPr="00B212F8" w:rsidRDefault="00D00FEC" w:rsidP="007319CE">
    <w:pPr>
      <w:pStyle w:val="Footer"/>
      <w:tabs>
        <w:tab w:val="clear" w:pos="4680"/>
        <w:tab w:val="clear" w:pos="9360"/>
        <w:tab w:val="left" w:pos="11880"/>
      </w:tabs>
      <w:jc w:val="left"/>
      <w:rPr>
        <w:rFonts w:ascii="Trebuchet MS" w:hAnsi="Trebuchet MS"/>
        <w:sz w:val="14"/>
        <w:szCs w:val="14"/>
      </w:rPr>
    </w:pPr>
    <w:r w:rsidRPr="00B212F8">
      <w:rPr>
        <w:rFonts w:ascii="Trebuchet MS" w:hAnsi="Trebuchet MS"/>
        <w:sz w:val="14"/>
        <w:szCs w:val="14"/>
      </w:rPr>
      <w:t>Str. General Berthelot nr. 28-30</w:t>
    </w:r>
    <w:r w:rsidRPr="00B212F8">
      <w:rPr>
        <w:rFonts w:ascii="Trebuchet MS" w:hAnsi="Trebuchet MS"/>
        <w:sz w:val="14"/>
        <w:szCs w:val="14"/>
      </w:rPr>
      <w:tab/>
      <w:t xml:space="preserve">Str. Victor Babeș nr. 15/C </w:t>
    </w:r>
  </w:p>
  <w:p w14:paraId="59EC73B7" w14:textId="77777777" w:rsidR="00D00FEC" w:rsidRPr="00B212F8" w:rsidRDefault="00D00FEC" w:rsidP="007319CE">
    <w:pPr>
      <w:pStyle w:val="Footer"/>
      <w:tabs>
        <w:tab w:val="clear" w:pos="4680"/>
        <w:tab w:val="clear" w:pos="9360"/>
        <w:tab w:val="left" w:pos="11880"/>
      </w:tabs>
      <w:jc w:val="left"/>
      <w:rPr>
        <w:rFonts w:ascii="Trebuchet MS" w:hAnsi="Trebuchet MS"/>
        <w:sz w:val="14"/>
        <w:szCs w:val="14"/>
      </w:rPr>
    </w:pPr>
    <w:r w:rsidRPr="00B212F8">
      <w:rPr>
        <w:rFonts w:ascii="Trebuchet MS" w:hAnsi="Trebuchet MS"/>
        <w:sz w:val="14"/>
        <w:szCs w:val="14"/>
      </w:rPr>
      <w:t>Sector 1, 010168, București</w:t>
    </w:r>
    <w:r w:rsidRPr="00B212F8">
      <w:rPr>
        <w:rFonts w:ascii="Trebuchet MS" w:hAnsi="Trebuchet MS"/>
        <w:sz w:val="14"/>
        <w:szCs w:val="14"/>
      </w:rPr>
      <w:tab/>
      <w:t>Sfântu Gheorghe, 520004, Jud. Covasna</w:t>
    </w:r>
  </w:p>
  <w:p w14:paraId="5F201FE6" w14:textId="77777777" w:rsidR="00D00FEC" w:rsidRPr="00B212F8" w:rsidRDefault="00D00FEC" w:rsidP="007319CE">
    <w:pPr>
      <w:pStyle w:val="Footer"/>
      <w:tabs>
        <w:tab w:val="clear" w:pos="4680"/>
        <w:tab w:val="clear" w:pos="9360"/>
        <w:tab w:val="left" w:pos="11880"/>
      </w:tabs>
      <w:jc w:val="left"/>
      <w:rPr>
        <w:rFonts w:ascii="Trebuchet MS" w:hAnsi="Trebuchet MS"/>
        <w:sz w:val="14"/>
        <w:szCs w:val="14"/>
      </w:rPr>
    </w:pPr>
    <w:r w:rsidRPr="00B212F8">
      <w:rPr>
        <w:rFonts w:ascii="Trebuchet MS" w:hAnsi="Trebuchet MS"/>
        <w:sz w:val="14"/>
        <w:szCs w:val="14"/>
      </w:rPr>
      <w:t>Tel: +40 21 405 62 00</w:t>
    </w:r>
    <w:r w:rsidRPr="00B212F8">
      <w:rPr>
        <w:rFonts w:ascii="Trebuchet MS" w:hAnsi="Trebuchet MS"/>
        <w:sz w:val="14"/>
        <w:szCs w:val="14"/>
      </w:rPr>
      <w:tab/>
      <w:t>Tel: +40 267 314 782</w:t>
    </w:r>
  </w:p>
  <w:p w14:paraId="6E74B463" w14:textId="77777777" w:rsidR="00D00FEC" w:rsidRPr="00B212F8" w:rsidRDefault="00D00FEC" w:rsidP="007319CE">
    <w:pPr>
      <w:pStyle w:val="Footer"/>
      <w:tabs>
        <w:tab w:val="clear" w:pos="4680"/>
        <w:tab w:val="clear" w:pos="9360"/>
        <w:tab w:val="left" w:pos="11880"/>
      </w:tabs>
      <w:jc w:val="left"/>
      <w:rPr>
        <w:rFonts w:ascii="Trebuchet MS" w:hAnsi="Trebuchet MS"/>
        <w:sz w:val="14"/>
        <w:szCs w:val="14"/>
      </w:rPr>
    </w:pPr>
    <w:r w:rsidRPr="00B212F8">
      <w:rPr>
        <w:rFonts w:ascii="Trebuchet MS" w:hAnsi="Trebuchet MS"/>
        <w:sz w:val="14"/>
        <w:szCs w:val="14"/>
      </w:rPr>
      <w:t>Fax: +40 21 405 63 00</w:t>
    </w:r>
    <w:r w:rsidRPr="00B212F8">
      <w:rPr>
        <w:rFonts w:ascii="Trebuchet MS" w:hAnsi="Trebuchet MS"/>
        <w:sz w:val="14"/>
        <w:szCs w:val="14"/>
      </w:rPr>
      <w:tab/>
      <w:t>Fax: +40 267 351 482</w:t>
    </w:r>
  </w:p>
  <w:p w14:paraId="0E392125" w14:textId="77777777" w:rsidR="00D00FEC" w:rsidRPr="00B212F8" w:rsidRDefault="00D00FEC" w:rsidP="007319CE">
    <w:pPr>
      <w:pStyle w:val="Footer"/>
      <w:tabs>
        <w:tab w:val="clear" w:pos="4680"/>
        <w:tab w:val="clear" w:pos="9360"/>
        <w:tab w:val="left" w:pos="11880"/>
      </w:tabs>
      <w:jc w:val="left"/>
      <w:rPr>
        <w:rFonts w:ascii="Trebuchet MS" w:hAnsi="Trebuchet MS"/>
        <w:sz w:val="14"/>
        <w:szCs w:val="14"/>
      </w:rPr>
    </w:pPr>
    <w:r w:rsidRPr="00B212F8">
      <w:rPr>
        <w:rFonts w:ascii="Trebuchet MS" w:hAnsi="Trebuchet MS"/>
        <w:sz w:val="14"/>
        <w:szCs w:val="14"/>
      </w:rPr>
      <w:t>cabinet@edu.gov.ro</w:t>
    </w:r>
    <w:r w:rsidRPr="00B212F8">
      <w:rPr>
        <w:rFonts w:ascii="Trebuchet MS" w:hAnsi="Trebuchet MS"/>
        <w:sz w:val="14"/>
        <w:szCs w:val="14"/>
      </w:rPr>
      <w:tab/>
      <w:t>office@isj.educv.ro</w:t>
    </w:r>
  </w:p>
  <w:p w14:paraId="40B94090" w14:textId="77777777" w:rsidR="00D00FEC" w:rsidRPr="007319CE" w:rsidRDefault="00D00FEC" w:rsidP="007319CE">
    <w:pPr>
      <w:pStyle w:val="Footer"/>
      <w:tabs>
        <w:tab w:val="clear" w:pos="4680"/>
        <w:tab w:val="clear" w:pos="9360"/>
        <w:tab w:val="left" w:pos="11880"/>
      </w:tabs>
      <w:jc w:val="left"/>
      <w:rPr>
        <w:rFonts w:ascii="Trebuchet MS" w:hAnsi="Trebuchet MS"/>
        <w:b/>
        <w:sz w:val="14"/>
        <w:szCs w:val="14"/>
      </w:rPr>
    </w:pPr>
    <w:r w:rsidRPr="00B212F8">
      <w:rPr>
        <w:rFonts w:ascii="Trebuchet MS" w:hAnsi="Trebuchet MS"/>
        <w:b/>
        <w:sz w:val="14"/>
        <w:szCs w:val="14"/>
      </w:rPr>
      <w:t>www.edu.ro</w:t>
    </w:r>
    <w:r w:rsidRPr="00B212F8">
      <w:rPr>
        <w:rFonts w:ascii="Trebuchet MS" w:hAnsi="Trebuchet MS"/>
        <w:b/>
        <w:sz w:val="14"/>
        <w:szCs w:val="14"/>
      </w:rPr>
      <w:tab/>
      <w:t>isj.educv.ro</w:t>
    </w:r>
  </w:p>
  <w:p w14:paraId="1DEEB007" w14:textId="77777777" w:rsidR="00D00FEC" w:rsidRPr="00561DB3" w:rsidRDefault="00D00FEC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</w:rPr>
    </w:pPr>
    <w:r w:rsidRPr="00561DB3">
      <w:rPr>
        <w:rFonts w:ascii="Trebuchet MS" w:hAnsi="Trebuchet MS" w:cs="Arial"/>
        <w:color w:val="FFFFFF" w:themeColor="background1"/>
        <w:sz w:val="16"/>
        <w:szCs w:val="14"/>
      </w:rPr>
      <w:t xml:space="preserve">Pagina </w:t>
    </w:r>
    <w:r w:rsidRPr="00561DB3">
      <w:rPr>
        <w:rFonts w:ascii="Trebuchet MS" w:hAnsi="Trebuchet MS" w:cs="Arial"/>
        <w:color w:val="FFFFFF" w:themeColor="background1"/>
        <w:sz w:val="16"/>
        <w:szCs w:val="14"/>
      </w:rPr>
      <w:fldChar w:fldCharType="begin"/>
    </w:r>
    <w:r w:rsidRPr="00561DB3">
      <w:rPr>
        <w:rFonts w:ascii="Trebuchet MS" w:hAnsi="Trebuchet MS" w:cs="Arial"/>
        <w:color w:val="FFFFFF" w:themeColor="background1"/>
        <w:sz w:val="16"/>
        <w:szCs w:val="14"/>
      </w:rPr>
      <w:instrText xml:space="preserve"> PAGE   \* MERGEFORMAT </w:instrText>
    </w:r>
    <w:r w:rsidRPr="00561DB3">
      <w:rPr>
        <w:rFonts w:ascii="Trebuchet MS" w:hAnsi="Trebuchet MS" w:cs="Arial"/>
        <w:color w:val="FFFFFF" w:themeColor="background1"/>
        <w:sz w:val="16"/>
        <w:szCs w:val="14"/>
      </w:rPr>
      <w:fldChar w:fldCharType="separate"/>
    </w:r>
    <w:r w:rsidR="001777BD">
      <w:rPr>
        <w:rFonts w:ascii="Trebuchet MS" w:hAnsi="Trebuchet MS" w:cs="Arial"/>
        <w:noProof/>
        <w:color w:val="FFFFFF" w:themeColor="background1"/>
        <w:sz w:val="16"/>
        <w:szCs w:val="14"/>
      </w:rPr>
      <w:t>11</w:t>
    </w:r>
    <w:r w:rsidRPr="00561DB3">
      <w:rPr>
        <w:rFonts w:ascii="Trebuchet MS" w:hAnsi="Trebuchet MS" w:cs="Arial"/>
        <w:color w:val="FFFFFF" w:themeColor="background1"/>
        <w:sz w:val="16"/>
        <w:szCs w:val="14"/>
      </w:rPr>
      <w:fldChar w:fldCharType="end"/>
    </w:r>
    <w:r w:rsidRPr="00561DB3">
      <w:rPr>
        <w:rFonts w:ascii="Trebuchet MS" w:hAnsi="Trebuchet MS" w:cs="Arial"/>
        <w:color w:val="FFFFFF" w:themeColor="background1"/>
        <w:sz w:val="16"/>
        <w:szCs w:val="14"/>
      </w:rPr>
      <w:t xml:space="preserve"> din </w:t>
    </w:r>
    <w:r w:rsidRPr="00561DB3">
      <w:rPr>
        <w:color w:val="FFFFFF" w:themeColor="background1"/>
        <w:sz w:val="28"/>
        <w:lang w:val="en-US"/>
      </w:rPr>
      <w:fldChar w:fldCharType="begin"/>
    </w:r>
    <w:r w:rsidRPr="00561DB3">
      <w:rPr>
        <w:color w:val="FFFFFF" w:themeColor="background1"/>
        <w:sz w:val="28"/>
      </w:rPr>
      <w:instrText xml:space="preserve"> NUMPAGES   \* MERGEFORMAT </w:instrText>
    </w:r>
    <w:r w:rsidRPr="00561DB3">
      <w:rPr>
        <w:color w:val="FFFFFF" w:themeColor="background1"/>
        <w:sz w:val="28"/>
        <w:lang w:val="en-US"/>
      </w:rPr>
      <w:fldChar w:fldCharType="separate"/>
    </w:r>
    <w:r w:rsidR="001777BD" w:rsidRPr="001777BD">
      <w:rPr>
        <w:rFonts w:ascii="Trebuchet MS" w:hAnsi="Trebuchet MS" w:cs="Arial"/>
        <w:noProof/>
        <w:color w:val="FFFFFF" w:themeColor="background1"/>
        <w:sz w:val="16"/>
        <w:szCs w:val="14"/>
      </w:rPr>
      <w:t>12</w:t>
    </w:r>
    <w:r w:rsidRPr="00561DB3">
      <w:rPr>
        <w:rFonts w:ascii="Trebuchet MS" w:hAnsi="Trebuchet MS" w:cs="Arial"/>
        <w:noProof/>
        <w:color w:val="FFFFFF" w:themeColor="background1"/>
        <w:sz w:val="16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735C3" w14:textId="77777777" w:rsidR="00D00FEC" w:rsidRPr="00523B07" w:rsidRDefault="00D00FEC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</w:rPr>
    </w:pPr>
    <w:r w:rsidRPr="00523B07">
      <w:rPr>
        <w:rFonts w:ascii="Trebuchet MS" w:hAnsi="Trebuchet MS"/>
        <w:color w:val="0F243E"/>
        <w:sz w:val="14"/>
        <w:szCs w:val="14"/>
      </w:rPr>
      <w:t>Str. General Berthelot nr. 28-</w:t>
    </w:r>
    <w:r>
      <w:rPr>
        <w:rFonts w:ascii="Trebuchet MS" w:hAnsi="Trebuchet MS"/>
        <w:color w:val="0F243E"/>
        <w:sz w:val="14"/>
        <w:szCs w:val="14"/>
      </w:rPr>
      <w:t>30, Sector 1, 010168, Bucureș</w:t>
    </w:r>
    <w:r w:rsidRPr="00523B07">
      <w:rPr>
        <w:rFonts w:ascii="Trebuchet MS" w:hAnsi="Trebuchet MS"/>
        <w:color w:val="0F243E"/>
        <w:sz w:val="14"/>
        <w:szCs w:val="14"/>
      </w:rPr>
      <w:t>ti</w:t>
    </w:r>
    <w:r w:rsidRPr="00523B07">
      <w:rPr>
        <w:rFonts w:ascii="Trebuchet MS" w:hAnsi="Trebuchet MS"/>
        <w:color w:val="0F243E"/>
        <w:sz w:val="14"/>
        <w:szCs w:val="14"/>
      </w:rPr>
      <w:tab/>
      <w:t>Str. Victor Babeș nr. 15/C</w:t>
    </w:r>
    <w:r>
      <w:rPr>
        <w:rFonts w:ascii="Trebuchet MS" w:hAnsi="Trebuchet MS"/>
        <w:color w:val="0F243E"/>
        <w:sz w:val="14"/>
        <w:szCs w:val="14"/>
      </w:rPr>
      <w:t>, Sfântu Gheorghe, 520004, Jud. Covasna</w:t>
    </w:r>
  </w:p>
  <w:p w14:paraId="32B65BC6" w14:textId="77777777" w:rsidR="00D00FEC" w:rsidRPr="00523B07" w:rsidRDefault="00D00FEC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</w:rPr>
    </w:pPr>
    <w:r w:rsidRPr="00523B07">
      <w:rPr>
        <w:rFonts w:ascii="Trebuchet MS" w:hAnsi="Trebuchet MS"/>
        <w:color w:val="0F243E"/>
        <w:sz w:val="14"/>
        <w:szCs w:val="14"/>
      </w:rPr>
      <w:t>Tel: +40 21 405 62 00, Fax: +40 21 405 63 00</w:t>
    </w:r>
    <w:r>
      <w:rPr>
        <w:rFonts w:ascii="Trebuchet MS" w:hAnsi="Trebuchet MS"/>
        <w:color w:val="0F243E"/>
        <w:sz w:val="14"/>
        <w:szCs w:val="14"/>
      </w:rPr>
      <w:tab/>
      <w:t>Tel: +4</w:t>
    </w:r>
    <w:r w:rsidRPr="00205D01">
      <w:rPr>
        <w:rFonts w:ascii="Trebuchet MS" w:hAnsi="Trebuchet MS"/>
        <w:color w:val="0F243E"/>
        <w:sz w:val="14"/>
        <w:szCs w:val="14"/>
      </w:rPr>
      <w:t>0</w:t>
    </w:r>
    <w:r>
      <w:rPr>
        <w:rFonts w:ascii="Trebuchet MS" w:hAnsi="Trebuchet MS"/>
        <w:color w:val="0F243E"/>
        <w:sz w:val="14"/>
        <w:szCs w:val="14"/>
      </w:rPr>
      <w:t xml:space="preserve"> </w:t>
    </w:r>
    <w:r w:rsidRPr="00205D01">
      <w:rPr>
        <w:rFonts w:ascii="Trebuchet MS" w:hAnsi="Trebuchet MS"/>
        <w:color w:val="0F243E"/>
        <w:sz w:val="14"/>
        <w:szCs w:val="14"/>
      </w:rPr>
      <w:t>267</w:t>
    </w:r>
    <w:r>
      <w:rPr>
        <w:rFonts w:ascii="Trebuchet MS" w:hAnsi="Trebuchet MS"/>
        <w:color w:val="0F243E"/>
        <w:sz w:val="14"/>
        <w:szCs w:val="14"/>
      </w:rPr>
      <w:t xml:space="preserve"> </w:t>
    </w:r>
    <w:r w:rsidRPr="00205D01">
      <w:rPr>
        <w:rFonts w:ascii="Trebuchet MS" w:hAnsi="Trebuchet MS"/>
        <w:color w:val="0F243E"/>
        <w:sz w:val="14"/>
        <w:szCs w:val="14"/>
      </w:rPr>
      <w:t>314</w:t>
    </w:r>
    <w:r>
      <w:rPr>
        <w:rFonts w:ascii="Trebuchet MS" w:hAnsi="Trebuchet MS"/>
        <w:color w:val="0F243E"/>
        <w:sz w:val="14"/>
        <w:szCs w:val="14"/>
      </w:rPr>
      <w:t xml:space="preserve"> </w:t>
    </w:r>
    <w:r w:rsidRPr="00205D01">
      <w:rPr>
        <w:rFonts w:ascii="Trebuchet MS" w:hAnsi="Trebuchet MS"/>
        <w:color w:val="0F243E"/>
        <w:sz w:val="14"/>
        <w:szCs w:val="14"/>
      </w:rPr>
      <w:t>782</w:t>
    </w:r>
    <w:r>
      <w:rPr>
        <w:rFonts w:ascii="Trebuchet MS" w:hAnsi="Trebuchet MS"/>
        <w:color w:val="0F243E"/>
        <w:sz w:val="14"/>
        <w:szCs w:val="14"/>
      </w:rPr>
      <w:t>, Fax: +4</w:t>
    </w:r>
    <w:r w:rsidRPr="00205D01">
      <w:rPr>
        <w:rFonts w:ascii="Trebuchet MS" w:hAnsi="Trebuchet MS"/>
        <w:color w:val="0F243E"/>
        <w:sz w:val="14"/>
        <w:szCs w:val="14"/>
      </w:rPr>
      <w:t>0</w:t>
    </w:r>
    <w:r>
      <w:rPr>
        <w:rFonts w:ascii="Trebuchet MS" w:hAnsi="Trebuchet MS"/>
        <w:color w:val="0F243E"/>
        <w:sz w:val="14"/>
        <w:szCs w:val="14"/>
      </w:rPr>
      <w:t xml:space="preserve"> </w:t>
    </w:r>
    <w:r w:rsidRPr="00205D01">
      <w:rPr>
        <w:rFonts w:ascii="Trebuchet MS" w:hAnsi="Trebuchet MS"/>
        <w:color w:val="0F243E"/>
        <w:sz w:val="14"/>
        <w:szCs w:val="14"/>
      </w:rPr>
      <w:t>267</w:t>
    </w:r>
    <w:r>
      <w:rPr>
        <w:rFonts w:ascii="Trebuchet MS" w:hAnsi="Trebuchet MS"/>
        <w:color w:val="0F243E"/>
        <w:sz w:val="14"/>
        <w:szCs w:val="14"/>
      </w:rPr>
      <w:t xml:space="preserve"> </w:t>
    </w:r>
    <w:r w:rsidRPr="00205D01">
      <w:rPr>
        <w:rFonts w:ascii="Trebuchet MS" w:hAnsi="Trebuchet MS"/>
        <w:color w:val="0F243E"/>
        <w:sz w:val="14"/>
        <w:szCs w:val="14"/>
      </w:rPr>
      <w:t>351</w:t>
    </w:r>
    <w:r>
      <w:rPr>
        <w:rFonts w:ascii="Trebuchet MS" w:hAnsi="Trebuchet MS"/>
        <w:color w:val="0F243E"/>
        <w:sz w:val="14"/>
        <w:szCs w:val="14"/>
      </w:rPr>
      <w:t xml:space="preserve"> </w:t>
    </w:r>
    <w:r w:rsidRPr="00205D01">
      <w:rPr>
        <w:rFonts w:ascii="Trebuchet MS" w:hAnsi="Trebuchet MS"/>
        <w:color w:val="0F243E"/>
        <w:sz w:val="14"/>
        <w:szCs w:val="14"/>
      </w:rPr>
      <w:t>482</w:t>
    </w:r>
  </w:p>
  <w:p w14:paraId="18EB7DEB" w14:textId="77777777" w:rsidR="00D00FEC" w:rsidRPr="00523B07" w:rsidRDefault="00D00FEC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</w:rPr>
    </w:pPr>
    <w:r w:rsidRPr="00523B07">
      <w:rPr>
        <w:rFonts w:ascii="Trebuchet MS" w:hAnsi="Trebuchet MS"/>
        <w:b/>
        <w:color w:val="0F243E"/>
        <w:sz w:val="14"/>
        <w:szCs w:val="14"/>
      </w:rPr>
      <w:t>www.edu.ro</w:t>
    </w:r>
    <w:r>
      <w:rPr>
        <w:rFonts w:ascii="Trebuchet MS" w:hAnsi="Trebuchet MS"/>
        <w:b/>
        <w:color w:val="0F243E"/>
        <w:sz w:val="14"/>
        <w:szCs w:val="14"/>
      </w:rPr>
      <w:tab/>
      <w:t>isj.educv.ro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3F0014" w14:textId="77777777" w:rsidR="004C1D9B" w:rsidRDefault="004C1D9B" w:rsidP="00E160F0">
      <w:pPr>
        <w:spacing w:after="0"/>
      </w:pPr>
      <w:r>
        <w:separator/>
      </w:r>
    </w:p>
  </w:footnote>
  <w:footnote w:type="continuationSeparator" w:id="0">
    <w:p w14:paraId="43AB7E95" w14:textId="77777777" w:rsidR="004C1D9B" w:rsidRDefault="004C1D9B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25755D" w14:textId="77777777" w:rsidR="00D00FEC" w:rsidRDefault="00D00FEC">
    <w:pPr>
      <w:pStyle w:val="Header"/>
    </w:pPr>
    <w:r>
      <w:rPr>
        <w:noProof/>
      </w:rPr>
      <w:pict w14:anchorId="4B747D9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1A38C5" w14:textId="77777777" w:rsidR="00D00FEC" w:rsidRDefault="00D00FEC" w:rsidP="00CD486E">
    <w:pPr>
      <w:pStyle w:val="Header"/>
    </w:pPr>
    <w:r w:rsidRPr="00CE1B64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4F036EFC" wp14:editId="51C5A4EB">
          <wp:simplePos x="0" y="0"/>
          <wp:positionH relativeFrom="page">
            <wp:posOffset>6872026</wp:posOffset>
          </wp:positionH>
          <wp:positionV relativeFrom="page">
            <wp:posOffset>347345</wp:posOffset>
          </wp:positionV>
          <wp:extent cx="3268345" cy="1253490"/>
          <wp:effectExtent l="0" t="0" r="8255" b="0"/>
          <wp:wrapNone/>
          <wp:docPr id="4" name="Picture 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345" cy="1253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1B64">
      <w:rPr>
        <w:noProof/>
        <w:lang w:val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654B060" wp14:editId="19FF2706">
              <wp:simplePos x="0" y="0"/>
              <wp:positionH relativeFrom="page">
                <wp:posOffset>540385</wp:posOffset>
              </wp:positionH>
              <wp:positionV relativeFrom="page">
                <wp:posOffset>540385</wp:posOffset>
              </wp:positionV>
              <wp:extent cx="2944368" cy="896112"/>
              <wp:effectExtent l="0" t="0" r="889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44368" cy="896112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4F47AC2" id="Group 6" o:spid="_x0000_s1026" style="position:absolute;margin-left:42.55pt;margin-top:42.55pt;width:231.85pt;height:70.55pt;z-index:251661312;mso-position-horizontal-relative:page;mso-position-vertical-relative:page;mso-width-relative:margin;mso-height-relative:margin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  <w10:wrap anchorx="page" anchory="page"/>
            </v:group>
          </w:pict>
        </mc:Fallback>
      </mc:AlternateContent>
    </w:r>
  </w:p>
  <w:p w14:paraId="2300DBAC" w14:textId="77777777" w:rsidR="00D00FEC" w:rsidRDefault="00D00FEC" w:rsidP="00CD486E">
    <w:pPr>
      <w:pStyle w:val="Header"/>
    </w:pPr>
  </w:p>
  <w:p w14:paraId="72F823DB" w14:textId="77777777" w:rsidR="00D00FEC" w:rsidRDefault="00D00FEC" w:rsidP="00CD486E">
    <w:pPr>
      <w:pStyle w:val="Header"/>
    </w:pPr>
  </w:p>
  <w:p w14:paraId="3484889D" w14:textId="77777777" w:rsidR="00D00FEC" w:rsidRDefault="00D00FEC" w:rsidP="00CD486E">
    <w:pPr>
      <w:pStyle w:val="Header"/>
    </w:pPr>
  </w:p>
  <w:p w14:paraId="5B79B2D8" w14:textId="77777777" w:rsidR="00D00FEC" w:rsidRDefault="00D00FEC" w:rsidP="00CE1B64">
    <w:pPr>
      <w:pStyle w:val="Header"/>
    </w:pPr>
  </w:p>
  <w:p w14:paraId="66CEF111" w14:textId="77777777" w:rsidR="00D00FEC" w:rsidRDefault="00D00FEC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76BC4" w14:textId="77777777" w:rsidR="00D00FEC" w:rsidRPr="00193909" w:rsidRDefault="00D00FEC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eastAsia="ro-RO"/>
      </w:rPr>
    </w:pPr>
    <w:r>
      <w:rPr>
        <w:noProof/>
        <w:lang w:val="en-US"/>
      </w:rPr>
      <w:pict w14:anchorId="6C88C3F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60288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>
      <w:rPr>
        <w:noProof/>
        <w:lang w:val="en-US"/>
      </w:rPr>
      <w:pict w14:anchorId="55D353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251.25pt;margin-top:-6.75pt;width:215.45pt;height:81.65pt;z-index:251638784;mso-position-horizontal-relative:text;mso-position-vertical-relative:text;mso-width-relative:page;mso-height-relative:page">
          <w10:wrap type="square"/>
        </v:shape>
      </w:pict>
    </w:r>
    <w:r w:rsidRPr="00193909">
      <w:rPr>
        <w:rFonts w:ascii="Trajan Pro" w:hAnsi="Trajan Pro"/>
        <w:noProof/>
        <w:color w:val="0F243E"/>
        <w:sz w:val="28"/>
        <w:szCs w:val="28"/>
        <w:lang w:val="en-US"/>
      </w:rPr>
      <w:drawing>
        <wp:anchor distT="0" distB="0" distL="114300" distR="114300" simplePos="0" relativeHeight="251635200" behindDoc="0" locked="0" layoutInCell="1" allowOverlap="1" wp14:anchorId="274543D7" wp14:editId="274860EE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2" name="Picture 12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3909">
      <w:rPr>
        <w:rFonts w:ascii="Trajan Pro" w:hAnsi="Trajan Pro"/>
        <w:smallCaps/>
        <w:noProof/>
        <w:color w:val="004990"/>
        <w:sz w:val="28"/>
        <w:szCs w:val="28"/>
        <w:lang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847F23"/>
    <w:multiLevelType w:val="hybridMultilevel"/>
    <w:tmpl w:val="B26434B8"/>
    <w:lvl w:ilvl="0" w:tplc="BC8CF21C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4"/>
  </w:num>
  <w:num w:numId="2">
    <w:abstractNumId w:val="26"/>
  </w:num>
  <w:num w:numId="3">
    <w:abstractNumId w:val="12"/>
  </w:num>
  <w:num w:numId="4">
    <w:abstractNumId w:val="29"/>
  </w:num>
  <w:num w:numId="5">
    <w:abstractNumId w:val="21"/>
  </w:num>
  <w:num w:numId="6">
    <w:abstractNumId w:val="11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5"/>
  </w:num>
  <w:num w:numId="18">
    <w:abstractNumId w:val="10"/>
  </w:num>
  <w:num w:numId="19">
    <w:abstractNumId w:val="15"/>
  </w:num>
  <w:num w:numId="20">
    <w:abstractNumId w:val="17"/>
  </w:num>
  <w:num w:numId="21">
    <w:abstractNumId w:val="28"/>
  </w:num>
  <w:num w:numId="22">
    <w:abstractNumId w:val="16"/>
  </w:num>
  <w:num w:numId="23">
    <w:abstractNumId w:val="19"/>
  </w:num>
  <w:num w:numId="24">
    <w:abstractNumId w:val="30"/>
  </w:num>
  <w:num w:numId="25">
    <w:abstractNumId w:val="13"/>
  </w:num>
  <w:num w:numId="26">
    <w:abstractNumId w:val="27"/>
  </w:num>
  <w:num w:numId="27">
    <w:abstractNumId w:val="18"/>
  </w:num>
  <w:num w:numId="28">
    <w:abstractNumId w:val="20"/>
  </w:num>
  <w:num w:numId="29">
    <w:abstractNumId w:val="23"/>
  </w:num>
  <w:num w:numId="30">
    <w:abstractNumId w:val="24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D43"/>
    <w:rsid w:val="00002654"/>
    <w:rsid w:val="00007F2A"/>
    <w:rsid w:val="00020768"/>
    <w:rsid w:val="00032E1B"/>
    <w:rsid w:val="00032FF5"/>
    <w:rsid w:val="0004194A"/>
    <w:rsid w:val="0004533C"/>
    <w:rsid w:val="00046347"/>
    <w:rsid w:val="00050403"/>
    <w:rsid w:val="0005088A"/>
    <w:rsid w:val="000521EA"/>
    <w:rsid w:val="000534B1"/>
    <w:rsid w:val="00055380"/>
    <w:rsid w:val="00060BC9"/>
    <w:rsid w:val="000617F3"/>
    <w:rsid w:val="00064B11"/>
    <w:rsid w:val="00067F64"/>
    <w:rsid w:val="00071106"/>
    <w:rsid w:val="00073638"/>
    <w:rsid w:val="00074EE8"/>
    <w:rsid w:val="00081B3F"/>
    <w:rsid w:val="00085480"/>
    <w:rsid w:val="00085A2F"/>
    <w:rsid w:val="000867A7"/>
    <w:rsid w:val="00090089"/>
    <w:rsid w:val="000947E0"/>
    <w:rsid w:val="000967B3"/>
    <w:rsid w:val="00096FEC"/>
    <w:rsid w:val="000A19D8"/>
    <w:rsid w:val="000A1CCE"/>
    <w:rsid w:val="000A68F6"/>
    <w:rsid w:val="000B032C"/>
    <w:rsid w:val="000B202E"/>
    <w:rsid w:val="000B40AA"/>
    <w:rsid w:val="000B489A"/>
    <w:rsid w:val="000B4EAD"/>
    <w:rsid w:val="000B6B9D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16140"/>
    <w:rsid w:val="00117634"/>
    <w:rsid w:val="00121E4D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7B5C"/>
    <w:rsid w:val="00157D3C"/>
    <w:rsid w:val="00160365"/>
    <w:rsid w:val="00164316"/>
    <w:rsid w:val="00171A72"/>
    <w:rsid w:val="001777BD"/>
    <w:rsid w:val="001857C8"/>
    <w:rsid w:val="00187986"/>
    <w:rsid w:val="00193909"/>
    <w:rsid w:val="001A336C"/>
    <w:rsid w:val="001B159B"/>
    <w:rsid w:val="001B4EF3"/>
    <w:rsid w:val="001B7798"/>
    <w:rsid w:val="001C0FF7"/>
    <w:rsid w:val="001C1276"/>
    <w:rsid w:val="001C3818"/>
    <w:rsid w:val="001C617E"/>
    <w:rsid w:val="001D37D7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20E87"/>
    <w:rsid w:val="00232173"/>
    <w:rsid w:val="00234CC0"/>
    <w:rsid w:val="002351CE"/>
    <w:rsid w:val="00236327"/>
    <w:rsid w:val="00243B13"/>
    <w:rsid w:val="0024504A"/>
    <w:rsid w:val="002462E6"/>
    <w:rsid w:val="00246AF4"/>
    <w:rsid w:val="00247CD0"/>
    <w:rsid w:val="00251ADC"/>
    <w:rsid w:val="00254F47"/>
    <w:rsid w:val="00260142"/>
    <w:rsid w:val="0026029E"/>
    <w:rsid w:val="00266393"/>
    <w:rsid w:val="00267398"/>
    <w:rsid w:val="00270EBA"/>
    <w:rsid w:val="00272417"/>
    <w:rsid w:val="00275729"/>
    <w:rsid w:val="002816F6"/>
    <w:rsid w:val="002831E5"/>
    <w:rsid w:val="002832CC"/>
    <w:rsid w:val="00284699"/>
    <w:rsid w:val="00284977"/>
    <w:rsid w:val="0028511C"/>
    <w:rsid w:val="0028776E"/>
    <w:rsid w:val="00293210"/>
    <w:rsid w:val="002968BE"/>
    <w:rsid w:val="002A4583"/>
    <w:rsid w:val="002A750C"/>
    <w:rsid w:val="002B36C4"/>
    <w:rsid w:val="002B6BBC"/>
    <w:rsid w:val="002B6E66"/>
    <w:rsid w:val="002B745E"/>
    <w:rsid w:val="002B74AC"/>
    <w:rsid w:val="002D703D"/>
    <w:rsid w:val="002E3F5D"/>
    <w:rsid w:val="002E4D5B"/>
    <w:rsid w:val="002E5AFA"/>
    <w:rsid w:val="002F1C04"/>
    <w:rsid w:val="002F4981"/>
    <w:rsid w:val="002F4CBA"/>
    <w:rsid w:val="003029EC"/>
    <w:rsid w:val="00303630"/>
    <w:rsid w:val="00303D4B"/>
    <w:rsid w:val="00316310"/>
    <w:rsid w:val="00334110"/>
    <w:rsid w:val="00341EB6"/>
    <w:rsid w:val="0034385F"/>
    <w:rsid w:val="0034409E"/>
    <w:rsid w:val="00350262"/>
    <w:rsid w:val="00360D98"/>
    <w:rsid w:val="003612A7"/>
    <w:rsid w:val="003620F4"/>
    <w:rsid w:val="003655C0"/>
    <w:rsid w:val="00367873"/>
    <w:rsid w:val="00370E64"/>
    <w:rsid w:val="00372E10"/>
    <w:rsid w:val="0038207E"/>
    <w:rsid w:val="00384B7C"/>
    <w:rsid w:val="00384DDA"/>
    <w:rsid w:val="00393820"/>
    <w:rsid w:val="003B1877"/>
    <w:rsid w:val="003B1B96"/>
    <w:rsid w:val="003B3B17"/>
    <w:rsid w:val="003C0917"/>
    <w:rsid w:val="003C0C45"/>
    <w:rsid w:val="003C422F"/>
    <w:rsid w:val="003C7A7A"/>
    <w:rsid w:val="003D1FEA"/>
    <w:rsid w:val="003D519D"/>
    <w:rsid w:val="003D56ED"/>
    <w:rsid w:val="003E2D92"/>
    <w:rsid w:val="003E5362"/>
    <w:rsid w:val="003E6FB8"/>
    <w:rsid w:val="003F01F4"/>
    <w:rsid w:val="003F0BC0"/>
    <w:rsid w:val="003F4FD7"/>
    <w:rsid w:val="003F5124"/>
    <w:rsid w:val="003F6BB2"/>
    <w:rsid w:val="00403969"/>
    <w:rsid w:val="004055F4"/>
    <w:rsid w:val="00413451"/>
    <w:rsid w:val="004147A2"/>
    <w:rsid w:val="00424B89"/>
    <w:rsid w:val="00433072"/>
    <w:rsid w:val="00441110"/>
    <w:rsid w:val="0044242F"/>
    <w:rsid w:val="00457B52"/>
    <w:rsid w:val="0046141F"/>
    <w:rsid w:val="004635F3"/>
    <w:rsid w:val="00473536"/>
    <w:rsid w:val="00477674"/>
    <w:rsid w:val="00487C22"/>
    <w:rsid w:val="004939DD"/>
    <w:rsid w:val="004958FF"/>
    <w:rsid w:val="004A4ACE"/>
    <w:rsid w:val="004A5F88"/>
    <w:rsid w:val="004A7878"/>
    <w:rsid w:val="004B1D24"/>
    <w:rsid w:val="004B23C8"/>
    <w:rsid w:val="004C1D9B"/>
    <w:rsid w:val="004C65D0"/>
    <w:rsid w:val="004D10F1"/>
    <w:rsid w:val="004D4596"/>
    <w:rsid w:val="004E0F7A"/>
    <w:rsid w:val="004F3F88"/>
    <w:rsid w:val="004F534D"/>
    <w:rsid w:val="005069AD"/>
    <w:rsid w:val="0051126D"/>
    <w:rsid w:val="005130B2"/>
    <w:rsid w:val="00514985"/>
    <w:rsid w:val="00516F6D"/>
    <w:rsid w:val="00517D99"/>
    <w:rsid w:val="005202F4"/>
    <w:rsid w:val="00523713"/>
    <w:rsid w:val="00523B07"/>
    <w:rsid w:val="00524DE9"/>
    <w:rsid w:val="005332BA"/>
    <w:rsid w:val="00534F0D"/>
    <w:rsid w:val="00535B6C"/>
    <w:rsid w:val="005363CC"/>
    <w:rsid w:val="00537376"/>
    <w:rsid w:val="005404F6"/>
    <w:rsid w:val="005423BB"/>
    <w:rsid w:val="00543F2B"/>
    <w:rsid w:val="00544F5E"/>
    <w:rsid w:val="00545F82"/>
    <w:rsid w:val="005469EF"/>
    <w:rsid w:val="00546AE4"/>
    <w:rsid w:val="00547218"/>
    <w:rsid w:val="005520AB"/>
    <w:rsid w:val="00553B85"/>
    <w:rsid w:val="00555597"/>
    <w:rsid w:val="00557EBE"/>
    <w:rsid w:val="00560D29"/>
    <w:rsid w:val="00561DB3"/>
    <w:rsid w:val="00563FF1"/>
    <w:rsid w:val="005645F6"/>
    <w:rsid w:val="005722B0"/>
    <w:rsid w:val="00572654"/>
    <w:rsid w:val="00577915"/>
    <w:rsid w:val="00583AD7"/>
    <w:rsid w:val="00597706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22942"/>
    <w:rsid w:val="00626B9C"/>
    <w:rsid w:val="006321C1"/>
    <w:rsid w:val="006371C1"/>
    <w:rsid w:val="00640F5B"/>
    <w:rsid w:val="00641AC8"/>
    <w:rsid w:val="00651732"/>
    <w:rsid w:val="0065434B"/>
    <w:rsid w:val="006602E9"/>
    <w:rsid w:val="00662D1E"/>
    <w:rsid w:val="00667448"/>
    <w:rsid w:val="00670C71"/>
    <w:rsid w:val="006729AE"/>
    <w:rsid w:val="0067566D"/>
    <w:rsid w:val="006766B5"/>
    <w:rsid w:val="00677AA0"/>
    <w:rsid w:val="0068189F"/>
    <w:rsid w:val="00687EDD"/>
    <w:rsid w:val="00690C78"/>
    <w:rsid w:val="00694BE7"/>
    <w:rsid w:val="00696379"/>
    <w:rsid w:val="006A1652"/>
    <w:rsid w:val="006A3CB5"/>
    <w:rsid w:val="006B0740"/>
    <w:rsid w:val="006C01FB"/>
    <w:rsid w:val="006C0817"/>
    <w:rsid w:val="006C674B"/>
    <w:rsid w:val="006D208D"/>
    <w:rsid w:val="006D4A6B"/>
    <w:rsid w:val="006D54EA"/>
    <w:rsid w:val="006E054B"/>
    <w:rsid w:val="006E0F19"/>
    <w:rsid w:val="006E1D43"/>
    <w:rsid w:val="006E4EF0"/>
    <w:rsid w:val="006E6749"/>
    <w:rsid w:val="006F077F"/>
    <w:rsid w:val="006F24D5"/>
    <w:rsid w:val="006F44F4"/>
    <w:rsid w:val="00703F27"/>
    <w:rsid w:val="0070445A"/>
    <w:rsid w:val="00705FCB"/>
    <w:rsid w:val="007168AF"/>
    <w:rsid w:val="00721CF3"/>
    <w:rsid w:val="00726B54"/>
    <w:rsid w:val="00727EE8"/>
    <w:rsid w:val="007319CE"/>
    <w:rsid w:val="00731C15"/>
    <w:rsid w:val="00735914"/>
    <w:rsid w:val="007359F6"/>
    <w:rsid w:val="0073602B"/>
    <w:rsid w:val="007369E3"/>
    <w:rsid w:val="007370C0"/>
    <w:rsid w:val="00740DCF"/>
    <w:rsid w:val="007414E0"/>
    <w:rsid w:val="00742CC0"/>
    <w:rsid w:val="00746097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91C70"/>
    <w:rsid w:val="00792417"/>
    <w:rsid w:val="007936A9"/>
    <w:rsid w:val="00794A73"/>
    <w:rsid w:val="007A3C94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3CF0"/>
    <w:rsid w:val="00807ECB"/>
    <w:rsid w:val="008226F9"/>
    <w:rsid w:val="00827087"/>
    <w:rsid w:val="00830945"/>
    <w:rsid w:val="00836061"/>
    <w:rsid w:val="008379B4"/>
    <w:rsid w:val="0084042A"/>
    <w:rsid w:val="008456F0"/>
    <w:rsid w:val="00846E47"/>
    <w:rsid w:val="00851942"/>
    <w:rsid w:val="008538BC"/>
    <w:rsid w:val="00861F8F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6B58"/>
    <w:rsid w:val="00890558"/>
    <w:rsid w:val="0089209B"/>
    <w:rsid w:val="0089303B"/>
    <w:rsid w:val="008A2185"/>
    <w:rsid w:val="008A5C5D"/>
    <w:rsid w:val="008A6581"/>
    <w:rsid w:val="008B1AA6"/>
    <w:rsid w:val="008C1183"/>
    <w:rsid w:val="008C285C"/>
    <w:rsid w:val="008C2F1D"/>
    <w:rsid w:val="008C4B0F"/>
    <w:rsid w:val="008C4CA4"/>
    <w:rsid w:val="008D1E35"/>
    <w:rsid w:val="008D296C"/>
    <w:rsid w:val="008D47F0"/>
    <w:rsid w:val="008D71AE"/>
    <w:rsid w:val="008E01C6"/>
    <w:rsid w:val="008E1D95"/>
    <w:rsid w:val="008E2C3C"/>
    <w:rsid w:val="008F0659"/>
    <w:rsid w:val="008F144F"/>
    <w:rsid w:val="008F2A3C"/>
    <w:rsid w:val="008F315B"/>
    <w:rsid w:val="008F741C"/>
    <w:rsid w:val="008F7A69"/>
    <w:rsid w:val="009019A1"/>
    <w:rsid w:val="009146F3"/>
    <w:rsid w:val="00922494"/>
    <w:rsid w:val="00924F33"/>
    <w:rsid w:val="00927C21"/>
    <w:rsid w:val="00930300"/>
    <w:rsid w:val="00930EB0"/>
    <w:rsid w:val="0093539B"/>
    <w:rsid w:val="00941B10"/>
    <w:rsid w:val="00950CDB"/>
    <w:rsid w:val="0095122A"/>
    <w:rsid w:val="0095362D"/>
    <w:rsid w:val="009631B1"/>
    <w:rsid w:val="009636A7"/>
    <w:rsid w:val="00970A18"/>
    <w:rsid w:val="00974412"/>
    <w:rsid w:val="009764E2"/>
    <w:rsid w:val="009767D8"/>
    <w:rsid w:val="009810AE"/>
    <w:rsid w:val="00982B7C"/>
    <w:rsid w:val="009830B5"/>
    <w:rsid w:val="00984256"/>
    <w:rsid w:val="00985B38"/>
    <w:rsid w:val="009863E8"/>
    <w:rsid w:val="00986895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D1430"/>
    <w:rsid w:val="009D6EC5"/>
    <w:rsid w:val="009E27FF"/>
    <w:rsid w:val="009E3235"/>
    <w:rsid w:val="009F44D6"/>
    <w:rsid w:val="009F727D"/>
    <w:rsid w:val="009F7B60"/>
    <w:rsid w:val="00A06766"/>
    <w:rsid w:val="00A07CED"/>
    <w:rsid w:val="00A12953"/>
    <w:rsid w:val="00A1340B"/>
    <w:rsid w:val="00A16D87"/>
    <w:rsid w:val="00A20506"/>
    <w:rsid w:val="00A314E9"/>
    <w:rsid w:val="00A40591"/>
    <w:rsid w:val="00A40A3C"/>
    <w:rsid w:val="00A42699"/>
    <w:rsid w:val="00A43D06"/>
    <w:rsid w:val="00A5192B"/>
    <w:rsid w:val="00A522C5"/>
    <w:rsid w:val="00A6382B"/>
    <w:rsid w:val="00A66BCC"/>
    <w:rsid w:val="00A67C38"/>
    <w:rsid w:val="00A867D7"/>
    <w:rsid w:val="00A90AA8"/>
    <w:rsid w:val="00A927D4"/>
    <w:rsid w:val="00A955E6"/>
    <w:rsid w:val="00AA07A0"/>
    <w:rsid w:val="00AA11E3"/>
    <w:rsid w:val="00AA6494"/>
    <w:rsid w:val="00AA7BFA"/>
    <w:rsid w:val="00AB168D"/>
    <w:rsid w:val="00AB196A"/>
    <w:rsid w:val="00AB5265"/>
    <w:rsid w:val="00AC2F88"/>
    <w:rsid w:val="00AC47BB"/>
    <w:rsid w:val="00AD29C4"/>
    <w:rsid w:val="00AD5128"/>
    <w:rsid w:val="00AD63E9"/>
    <w:rsid w:val="00AD724A"/>
    <w:rsid w:val="00AE1939"/>
    <w:rsid w:val="00AE566E"/>
    <w:rsid w:val="00AE6729"/>
    <w:rsid w:val="00AE7324"/>
    <w:rsid w:val="00AF3407"/>
    <w:rsid w:val="00AF3A43"/>
    <w:rsid w:val="00AF5785"/>
    <w:rsid w:val="00AF6240"/>
    <w:rsid w:val="00B01F28"/>
    <w:rsid w:val="00B10E0F"/>
    <w:rsid w:val="00B15912"/>
    <w:rsid w:val="00B16636"/>
    <w:rsid w:val="00B1692A"/>
    <w:rsid w:val="00B32315"/>
    <w:rsid w:val="00B334C9"/>
    <w:rsid w:val="00B33A98"/>
    <w:rsid w:val="00B33E6B"/>
    <w:rsid w:val="00B43D28"/>
    <w:rsid w:val="00B44D04"/>
    <w:rsid w:val="00B456B8"/>
    <w:rsid w:val="00B56060"/>
    <w:rsid w:val="00B566E1"/>
    <w:rsid w:val="00B63859"/>
    <w:rsid w:val="00B642B3"/>
    <w:rsid w:val="00B649CA"/>
    <w:rsid w:val="00B65A98"/>
    <w:rsid w:val="00B73D8E"/>
    <w:rsid w:val="00B934C6"/>
    <w:rsid w:val="00B9666F"/>
    <w:rsid w:val="00B97011"/>
    <w:rsid w:val="00BA0DCC"/>
    <w:rsid w:val="00BA3364"/>
    <w:rsid w:val="00BA5C1C"/>
    <w:rsid w:val="00BA6AEC"/>
    <w:rsid w:val="00BB0F93"/>
    <w:rsid w:val="00BC1256"/>
    <w:rsid w:val="00BC43B3"/>
    <w:rsid w:val="00BC553E"/>
    <w:rsid w:val="00BD0163"/>
    <w:rsid w:val="00BD5AA5"/>
    <w:rsid w:val="00BE5314"/>
    <w:rsid w:val="00BF280C"/>
    <w:rsid w:val="00BF2E4D"/>
    <w:rsid w:val="00BF4DB5"/>
    <w:rsid w:val="00C029B4"/>
    <w:rsid w:val="00C03EEA"/>
    <w:rsid w:val="00C06D03"/>
    <w:rsid w:val="00C07E94"/>
    <w:rsid w:val="00C25F8E"/>
    <w:rsid w:val="00C36FE4"/>
    <w:rsid w:val="00C4246E"/>
    <w:rsid w:val="00C437EF"/>
    <w:rsid w:val="00C468C4"/>
    <w:rsid w:val="00C62D43"/>
    <w:rsid w:val="00C6445C"/>
    <w:rsid w:val="00C70B7A"/>
    <w:rsid w:val="00C712F5"/>
    <w:rsid w:val="00C729E0"/>
    <w:rsid w:val="00C72DA3"/>
    <w:rsid w:val="00C80E0E"/>
    <w:rsid w:val="00C81327"/>
    <w:rsid w:val="00C82340"/>
    <w:rsid w:val="00C83ADE"/>
    <w:rsid w:val="00C8408D"/>
    <w:rsid w:val="00C875D2"/>
    <w:rsid w:val="00C87E00"/>
    <w:rsid w:val="00C948C9"/>
    <w:rsid w:val="00C95CBA"/>
    <w:rsid w:val="00C964D4"/>
    <w:rsid w:val="00CA0A09"/>
    <w:rsid w:val="00CA1462"/>
    <w:rsid w:val="00CA2222"/>
    <w:rsid w:val="00CA57BA"/>
    <w:rsid w:val="00CA668C"/>
    <w:rsid w:val="00CA6912"/>
    <w:rsid w:val="00CB04C4"/>
    <w:rsid w:val="00CB4771"/>
    <w:rsid w:val="00CB5811"/>
    <w:rsid w:val="00CC16E5"/>
    <w:rsid w:val="00CD0496"/>
    <w:rsid w:val="00CD26CC"/>
    <w:rsid w:val="00CD486E"/>
    <w:rsid w:val="00CE1B64"/>
    <w:rsid w:val="00CE7C95"/>
    <w:rsid w:val="00CF084C"/>
    <w:rsid w:val="00CF45A8"/>
    <w:rsid w:val="00CF7C85"/>
    <w:rsid w:val="00D00FEC"/>
    <w:rsid w:val="00D04D3E"/>
    <w:rsid w:val="00D05356"/>
    <w:rsid w:val="00D05973"/>
    <w:rsid w:val="00D07A6B"/>
    <w:rsid w:val="00D13524"/>
    <w:rsid w:val="00D14320"/>
    <w:rsid w:val="00D17FC2"/>
    <w:rsid w:val="00D22D46"/>
    <w:rsid w:val="00D24ADE"/>
    <w:rsid w:val="00D31997"/>
    <w:rsid w:val="00D44878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4A2E"/>
    <w:rsid w:val="00DA50AA"/>
    <w:rsid w:val="00DB6D45"/>
    <w:rsid w:val="00DB79CB"/>
    <w:rsid w:val="00DC0B0A"/>
    <w:rsid w:val="00DC2789"/>
    <w:rsid w:val="00DC5D2E"/>
    <w:rsid w:val="00DC76CF"/>
    <w:rsid w:val="00DD0A7F"/>
    <w:rsid w:val="00DD1C42"/>
    <w:rsid w:val="00DD4A3B"/>
    <w:rsid w:val="00DD4B81"/>
    <w:rsid w:val="00DE2E6D"/>
    <w:rsid w:val="00DE3805"/>
    <w:rsid w:val="00DE53A6"/>
    <w:rsid w:val="00DF0043"/>
    <w:rsid w:val="00E05EDB"/>
    <w:rsid w:val="00E157DD"/>
    <w:rsid w:val="00E160F0"/>
    <w:rsid w:val="00E17CE8"/>
    <w:rsid w:val="00E210D5"/>
    <w:rsid w:val="00E27130"/>
    <w:rsid w:val="00E301DE"/>
    <w:rsid w:val="00E32D84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A0154"/>
    <w:rsid w:val="00EA6401"/>
    <w:rsid w:val="00EC1F82"/>
    <w:rsid w:val="00EC4032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5EC"/>
    <w:rsid w:val="00F25697"/>
    <w:rsid w:val="00F37781"/>
    <w:rsid w:val="00F37BF5"/>
    <w:rsid w:val="00F44B52"/>
    <w:rsid w:val="00F51B7A"/>
    <w:rsid w:val="00F51F44"/>
    <w:rsid w:val="00F5578D"/>
    <w:rsid w:val="00F56E31"/>
    <w:rsid w:val="00F71803"/>
    <w:rsid w:val="00F71835"/>
    <w:rsid w:val="00F75540"/>
    <w:rsid w:val="00F81EF6"/>
    <w:rsid w:val="00F83238"/>
    <w:rsid w:val="00F85347"/>
    <w:rsid w:val="00F861F6"/>
    <w:rsid w:val="00F91429"/>
    <w:rsid w:val="00F91CC7"/>
    <w:rsid w:val="00F92057"/>
    <w:rsid w:val="00F9332B"/>
    <w:rsid w:val="00F934A1"/>
    <w:rsid w:val="00F9755D"/>
    <w:rsid w:val="00FA08A7"/>
    <w:rsid w:val="00FA54C3"/>
    <w:rsid w:val="00FA5912"/>
    <w:rsid w:val="00FA5FB3"/>
    <w:rsid w:val="00FA790B"/>
    <w:rsid w:val="00FB1C22"/>
    <w:rsid w:val="00FC0AA7"/>
    <w:rsid w:val="00FD19FD"/>
    <w:rsid w:val="00FD28BA"/>
    <w:rsid w:val="00FE082B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2495A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paragraph" w:customStyle="1" w:styleId="Frspaiere">
    <w:name w:val="Fără spațiere"/>
    <w:rsid w:val="006E1D43"/>
    <w:pPr>
      <w:suppressAutoHyphens/>
      <w:autoSpaceDN w:val="0"/>
    </w:pPr>
    <w:rPr>
      <w:sz w:val="22"/>
      <w:szCs w:val="22"/>
      <w:lang w:eastAsia="en-US"/>
    </w:rPr>
  </w:style>
  <w:style w:type="paragraph" w:customStyle="1" w:styleId="Nincstrkz">
    <w:name w:val="Nincs térköz"/>
    <w:uiPriority w:val="1"/>
    <w:qFormat/>
    <w:rsid w:val="006E1D43"/>
    <w:rPr>
      <w:noProof/>
      <w:sz w:val="22"/>
      <w:szCs w:val="22"/>
      <w:lang w:val="hu-H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kalnokylovarda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tor\Desktop\Antet\Antet-2019-MEC-Landscape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545E40-C93C-44F6-8FA7-4B4330DAF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Antet-2019-MEC-Landscape-conform-ghid</Template>
  <TotalTime>0</TotalTime>
  <Pages>12</Pages>
  <Words>3425</Words>
  <Characters>19526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2021-03-02T07:49:00Z</dcterms:created>
  <dcterms:modified xsi:type="dcterms:W3CDTF">2021-03-04T09:20:00Z</dcterms:modified>
</cp:coreProperties>
</file>