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3FEA7094" w:rsidR="00DA714D" w:rsidRPr="003079A6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ȘCOALA GIMNAZIALĂ </w:t>
      </w:r>
      <w:r w:rsidR="00DA288F">
        <w:rPr>
          <w:rFonts w:ascii="Times New Roman" w:hAnsi="Times New Roman"/>
          <w:b/>
          <w:szCs w:val="24"/>
          <w:lang w:val="ro-RO"/>
        </w:rPr>
        <w:t xml:space="preserve"> Nr. 1 ZĂBALA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D056529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BA1459">
        <w:rPr>
          <w:b/>
          <w:sz w:val="24"/>
          <w:szCs w:val="24"/>
          <w:lang w:val="ro-RO"/>
        </w:rPr>
        <w:t>Covasna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213C817F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DA288F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DA288F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043F0" w14:textId="77777777" w:rsidR="00C46560" w:rsidRDefault="00C46560" w:rsidP="00E160F0">
      <w:pPr>
        <w:spacing w:after="0"/>
      </w:pPr>
      <w:r>
        <w:separator/>
      </w:r>
    </w:p>
  </w:endnote>
  <w:endnote w:type="continuationSeparator" w:id="0">
    <w:p w14:paraId="47B561E8" w14:textId="77777777" w:rsidR="00C46560" w:rsidRDefault="00C46560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396CF" w14:textId="77777777" w:rsidR="00C46560" w:rsidRDefault="00C46560" w:rsidP="00E160F0">
      <w:pPr>
        <w:spacing w:after="0"/>
      </w:pPr>
      <w:r>
        <w:separator/>
      </w:r>
    </w:p>
  </w:footnote>
  <w:footnote w:type="continuationSeparator" w:id="0">
    <w:p w14:paraId="747842D2" w14:textId="77777777" w:rsidR="00C46560" w:rsidRDefault="00C46560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C46560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C46560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6543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1459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560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4A9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288F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3492E-5AFB-42C8-8A27-C9867AAF2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2020-05-27T07:39:00Z</dcterms:created>
  <dcterms:modified xsi:type="dcterms:W3CDTF">2020-05-27T07:39:00Z</dcterms:modified>
</cp:coreProperties>
</file>