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407A4636" w:rsidR="00DA714D" w:rsidRPr="00AB201F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3F5454">
        <w:rPr>
          <w:rFonts w:ascii="Times New Roman" w:hAnsi="Times New Roman"/>
          <w:b/>
          <w:szCs w:val="24"/>
          <w:lang w:val="hu-HU"/>
        </w:rPr>
        <w:t>NÉRUI SZENT FŐLÖP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6652B9">
        <w:rPr>
          <w:rFonts w:ascii="Times New Roman" w:hAnsi="Times New Roman"/>
          <w:b/>
          <w:szCs w:val="24"/>
          <w:lang w:val="ro-RO"/>
        </w:rPr>
        <w:t>SF. GHEORGHE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699311FA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4A258B98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3B996" w14:textId="77777777" w:rsidR="00391F2E" w:rsidRDefault="00391F2E" w:rsidP="00E160F0">
      <w:pPr>
        <w:spacing w:after="0"/>
      </w:pPr>
      <w:r>
        <w:separator/>
      </w:r>
    </w:p>
  </w:endnote>
  <w:endnote w:type="continuationSeparator" w:id="0">
    <w:p w14:paraId="1FF9EE0C" w14:textId="77777777" w:rsidR="00391F2E" w:rsidRDefault="00391F2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76CF1" w14:textId="77777777" w:rsidR="00391F2E" w:rsidRDefault="00391F2E" w:rsidP="00E160F0">
      <w:pPr>
        <w:spacing w:after="0"/>
      </w:pPr>
      <w:r>
        <w:separator/>
      </w:r>
    </w:p>
  </w:footnote>
  <w:footnote w:type="continuationSeparator" w:id="0">
    <w:p w14:paraId="5BDCD08D" w14:textId="77777777" w:rsidR="00391F2E" w:rsidRDefault="00391F2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391F2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391F2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17C08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4DB0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462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91F2E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3C66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5454"/>
    <w:rsid w:val="003F6BB2"/>
    <w:rsid w:val="003F6D0B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27F3F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4284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0B3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52B9"/>
    <w:rsid w:val="00667448"/>
    <w:rsid w:val="00670C71"/>
    <w:rsid w:val="00670DC3"/>
    <w:rsid w:val="006729AE"/>
    <w:rsid w:val="006766B5"/>
    <w:rsid w:val="00677F54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192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1F1C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05A32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23E7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201F"/>
    <w:rsid w:val="00AB5265"/>
    <w:rsid w:val="00AC2F88"/>
    <w:rsid w:val="00AC47BB"/>
    <w:rsid w:val="00AC556D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4928"/>
    <w:rsid w:val="00C25F8E"/>
    <w:rsid w:val="00C36FE4"/>
    <w:rsid w:val="00C40247"/>
    <w:rsid w:val="00C437EF"/>
    <w:rsid w:val="00C468C4"/>
    <w:rsid w:val="00C47A28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1ABE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3874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3A01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D26B8-B1F0-4677-87A9-50DD9F93D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2020-05-27T09:46:00Z</dcterms:created>
  <dcterms:modified xsi:type="dcterms:W3CDTF">2020-05-27T09:47:00Z</dcterms:modified>
</cp:coreProperties>
</file>