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76401E7A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8D4FE6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707B812E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233E28">
        <w:rPr>
          <w:rFonts w:ascii="Times New Roman" w:hAnsi="Times New Roman"/>
          <w:b/>
          <w:szCs w:val="24"/>
          <w:lang w:val="ro-RO"/>
        </w:rPr>
        <w:t>MIHAIL SADOVEANU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233E28">
        <w:rPr>
          <w:rFonts w:ascii="Times New Roman" w:hAnsi="Times New Roman"/>
          <w:b/>
          <w:szCs w:val="24"/>
          <w:lang w:val="ro-RO"/>
        </w:rPr>
        <w:t>INT. BUZĂULUI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321FF25D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>în orașul Int. Buzăului)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7777777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>Vă rugăm să completați cu maximă atenție și seriozitate tabelul de mai sus, ținând cont de importanța transmiterii unor date exacte comisiei județene a examenului de bacalaureat. Aveți sarcina să nominalizați cel puțin 10 (zece)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32BB6" w14:textId="77777777" w:rsidR="001928FE" w:rsidRDefault="001928FE" w:rsidP="00E160F0">
      <w:pPr>
        <w:spacing w:after="0"/>
      </w:pPr>
      <w:r>
        <w:separator/>
      </w:r>
    </w:p>
  </w:endnote>
  <w:endnote w:type="continuationSeparator" w:id="0">
    <w:p w14:paraId="3AE6F05D" w14:textId="77777777" w:rsidR="001928FE" w:rsidRDefault="001928FE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C552BC" w14:textId="77777777" w:rsidR="001928FE" w:rsidRDefault="001928FE" w:rsidP="00E160F0">
      <w:pPr>
        <w:spacing w:after="0"/>
      </w:pPr>
      <w:r>
        <w:separator/>
      </w:r>
    </w:p>
  </w:footnote>
  <w:footnote w:type="continuationSeparator" w:id="0">
    <w:p w14:paraId="7BD905F2" w14:textId="77777777" w:rsidR="001928FE" w:rsidRDefault="001928FE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928FE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928FE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5C0B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57C8"/>
    <w:rsid w:val="00187986"/>
    <w:rsid w:val="001928FE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E28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D4FE6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0B46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B28A1-CE3F-4B88-A295-77919E31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2020-05-27T07:02:00Z</dcterms:created>
  <dcterms:modified xsi:type="dcterms:W3CDTF">2020-05-27T07:10:00Z</dcterms:modified>
</cp:coreProperties>
</file>