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0C98BC04" w:rsidR="00DA714D" w:rsidRPr="00F83BB2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D046C0">
        <w:rPr>
          <w:rFonts w:ascii="Times New Roman" w:hAnsi="Times New Roman"/>
          <w:b/>
          <w:szCs w:val="24"/>
          <w:lang w:val="ro-RO"/>
        </w:rPr>
        <w:t>KUN KOCSÁRD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D046C0">
        <w:rPr>
          <w:rFonts w:ascii="Times New Roman" w:hAnsi="Times New Roman"/>
          <w:b/>
          <w:szCs w:val="24"/>
          <w:lang w:val="ro-RO"/>
        </w:rPr>
        <w:t>OJDULA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1C337" w14:textId="77777777" w:rsidR="001B7C7A" w:rsidRDefault="001B7C7A" w:rsidP="00E160F0">
      <w:pPr>
        <w:spacing w:after="0"/>
      </w:pPr>
      <w:r>
        <w:separator/>
      </w:r>
    </w:p>
  </w:endnote>
  <w:endnote w:type="continuationSeparator" w:id="0">
    <w:p w14:paraId="000D1F73" w14:textId="77777777" w:rsidR="001B7C7A" w:rsidRDefault="001B7C7A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A6610" w14:textId="77777777" w:rsidR="001B7C7A" w:rsidRDefault="001B7C7A" w:rsidP="00E160F0">
      <w:pPr>
        <w:spacing w:after="0"/>
      </w:pPr>
      <w:r>
        <w:separator/>
      </w:r>
    </w:p>
  </w:footnote>
  <w:footnote w:type="continuationSeparator" w:id="0">
    <w:p w14:paraId="0632CA1A" w14:textId="77777777" w:rsidR="001B7C7A" w:rsidRDefault="001B7C7A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1B7C7A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1B7C7A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B7C7A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A9434-1E1E-43E6-8FE8-84F53C6A4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2020-05-27T08:15:00Z</dcterms:created>
  <dcterms:modified xsi:type="dcterms:W3CDTF">2020-05-27T08:15:00Z</dcterms:modified>
</cp:coreProperties>
</file>