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2921D7A5" w:rsidR="00DA714D" w:rsidRPr="00F83BB2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CF3BBE">
        <w:rPr>
          <w:rFonts w:ascii="Times New Roman" w:hAnsi="Times New Roman"/>
          <w:b/>
          <w:szCs w:val="24"/>
          <w:lang w:val="ro-RO"/>
        </w:rPr>
        <w:t>JANCSÓ BENEDEK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CF3BBE">
        <w:rPr>
          <w:rFonts w:ascii="Times New Roman" w:hAnsi="Times New Roman"/>
          <w:b/>
          <w:szCs w:val="24"/>
          <w:lang w:val="ro-RO"/>
        </w:rPr>
        <w:t>GHELINȚA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60A335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>mun. Tg. Secuiesc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F2F1E" w14:textId="77777777" w:rsidR="00C116ED" w:rsidRDefault="00C116ED" w:rsidP="00E160F0">
      <w:pPr>
        <w:spacing w:after="0"/>
      </w:pPr>
      <w:r>
        <w:separator/>
      </w:r>
    </w:p>
  </w:endnote>
  <w:endnote w:type="continuationSeparator" w:id="0">
    <w:p w14:paraId="3CC9DADF" w14:textId="77777777" w:rsidR="00C116ED" w:rsidRDefault="00C116ED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95475" w14:textId="77777777" w:rsidR="00C116ED" w:rsidRDefault="00C116ED" w:rsidP="00E160F0">
      <w:pPr>
        <w:spacing w:after="0"/>
      </w:pPr>
      <w:r>
        <w:separator/>
      </w:r>
    </w:p>
  </w:footnote>
  <w:footnote w:type="continuationSeparator" w:id="0">
    <w:p w14:paraId="56C3EBD5" w14:textId="77777777" w:rsidR="00C116ED" w:rsidRDefault="00C116ED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C116ED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C116ED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116ED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97DD9-83D0-458B-803B-15B4CA633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2020-05-27T08:16:00Z</dcterms:created>
  <dcterms:modified xsi:type="dcterms:W3CDTF">2020-05-27T08:16:00Z</dcterms:modified>
</cp:coreProperties>
</file>