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3D6BB53D" w14:textId="42A8B484" w:rsidR="00DA714D" w:rsidRPr="00AB201F" w:rsidRDefault="00DA714D" w:rsidP="00A74BD0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3F6D0B">
        <w:rPr>
          <w:rFonts w:ascii="Times New Roman" w:hAnsi="Times New Roman"/>
          <w:b/>
          <w:szCs w:val="24"/>
          <w:lang w:val="hu-HU"/>
        </w:rPr>
        <w:t>GÖDRI FERENC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6652B9">
        <w:rPr>
          <w:rFonts w:ascii="Times New Roman" w:hAnsi="Times New Roman"/>
          <w:b/>
          <w:szCs w:val="24"/>
          <w:lang w:val="ro-RO"/>
        </w:rPr>
        <w:t>SF. GHEORGHE</w:t>
      </w: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52AE3E4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 xml:space="preserve">mun. </w:t>
      </w:r>
      <w:r w:rsidR="001E0F02">
        <w:rPr>
          <w:b/>
          <w:sz w:val="24"/>
          <w:szCs w:val="24"/>
          <w:lang w:val="ro-RO"/>
        </w:rPr>
        <w:t>Sf. Gheorghe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699311FA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4A258B98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531E37" w14:textId="77777777" w:rsidR="0097011B" w:rsidRDefault="0097011B" w:rsidP="00E160F0">
      <w:pPr>
        <w:spacing w:after="0"/>
      </w:pPr>
      <w:r>
        <w:separator/>
      </w:r>
    </w:p>
  </w:endnote>
  <w:endnote w:type="continuationSeparator" w:id="0">
    <w:p w14:paraId="0B15998F" w14:textId="77777777" w:rsidR="0097011B" w:rsidRDefault="0097011B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669C7E" w14:textId="77777777" w:rsidR="0097011B" w:rsidRDefault="0097011B" w:rsidP="00E160F0">
      <w:pPr>
        <w:spacing w:after="0"/>
      </w:pPr>
      <w:r>
        <w:separator/>
      </w:r>
    </w:p>
  </w:footnote>
  <w:footnote w:type="continuationSeparator" w:id="0">
    <w:p w14:paraId="08165E28" w14:textId="77777777" w:rsidR="0097011B" w:rsidRDefault="0097011B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97011B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97011B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17C08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4DB0"/>
    <w:rsid w:val="00065598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462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0F02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5E2B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3C66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3F6D0B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26DD"/>
    <w:rsid w:val="004D4596"/>
    <w:rsid w:val="004E0F7A"/>
    <w:rsid w:val="004F3F88"/>
    <w:rsid w:val="004F456E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27F3F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4284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0B3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52B9"/>
    <w:rsid w:val="00667448"/>
    <w:rsid w:val="00670C71"/>
    <w:rsid w:val="00670DC3"/>
    <w:rsid w:val="006729AE"/>
    <w:rsid w:val="006766B5"/>
    <w:rsid w:val="00677F54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07F5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391"/>
    <w:rsid w:val="007D3B61"/>
    <w:rsid w:val="007D4D31"/>
    <w:rsid w:val="007E140C"/>
    <w:rsid w:val="007E192C"/>
    <w:rsid w:val="007E7946"/>
    <w:rsid w:val="007F28B6"/>
    <w:rsid w:val="007F3552"/>
    <w:rsid w:val="007F4702"/>
    <w:rsid w:val="008005C2"/>
    <w:rsid w:val="008012F7"/>
    <w:rsid w:val="00803847"/>
    <w:rsid w:val="0080744B"/>
    <w:rsid w:val="00807ECB"/>
    <w:rsid w:val="00821F1C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97510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37529"/>
    <w:rsid w:val="00941B10"/>
    <w:rsid w:val="00946944"/>
    <w:rsid w:val="00950CDB"/>
    <w:rsid w:val="0095362D"/>
    <w:rsid w:val="009560C2"/>
    <w:rsid w:val="00961F9C"/>
    <w:rsid w:val="009631B1"/>
    <w:rsid w:val="009636A7"/>
    <w:rsid w:val="0097011B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23E7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74BD0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201F"/>
    <w:rsid w:val="00AB5265"/>
    <w:rsid w:val="00AC2F88"/>
    <w:rsid w:val="00AC47BB"/>
    <w:rsid w:val="00AC556D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4928"/>
    <w:rsid w:val="00C25F8E"/>
    <w:rsid w:val="00C36FE4"/>
    <w:rsid w:val="00C40247"/>
    <w:rsid w:val="00C437EF"/>
    <w:rsid w:val="00C468C4"/>
    <w:rsid w:val="00C47A28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4357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5A4D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BBE"/>
    <w:rsid w:val="00CF45A8"/>
    <w:rsid w:val="00CF7C85"/>
    <w:rsid w:val="00D046C0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5C37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1ABE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EF272D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3811"/>
    <w:rsid w:val="00F93874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3A01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F9CB5-23C7-4BF1-B319-96AE419D9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2020-05-27T09:45:00Z</dcterms:created>
  <dcterms:modified xsi:type="dcterms:W3CDTF">2020-05-27T09:45:00Z</dcterms:modified>
</cp:coreProperties>
</file>