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618817A3" w:rsidR="00DA714D" w:rsidRPr="00A74BD0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CA5A4D">
        <w:rPr>
          <w:rFonts w:ascii="Times New Roman" w:hAnsi="Times New Roman"/>
          <w:b/>
          <w:szCs w:val="24"/>
          <w:lang w:val="ro-RO"/>
        </w:rPr>
        <w:t>GELEI JÓZSEF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CA5A4D">
        <w:rPr>
          <w:rFonts w:ascii="Times New Roman" w:hAnsi="Times New Roman"/>
          <w:b/>
          <w:szCs w:val="24"/>
          <w:lang w:val="ro-RO"/>
        </w:rPr>
        <w:t>ARCUȘ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623A12" w14:textId="77777777" w:rsidR="00BB51EB" w:rsidRDefault="00BB51EB" w:rsidP="00E160F0">
      <w:pPr>
        <w:spacing w:after="0"/>
      </w:pPr>
      <w:r>
        <w:separator/>
      </w:r>
    </w:p>
  </w:endnote>
  <w:endnote w:type="continuationSeparator" w:id="0">
    <w:p w14:paraId="644A65A3" w14:textId="77777777" w:rsidR="00BB51EB" w:rsidRDefault="00BB51EB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07996" w14:textId="77777777" w:rsidR="00BB51EB" w:rsidRDefault="00BB51EB" w:rsidP="00E160F0">
      <w:pPr>
        <w:spacing w:after="0"/>
      </w:pPr>
      <w:r>
        <w:separator/>
      </w:r>
    </w:p>
  </w:footnote>
  <w:footnote w:type="continuationSeparator" w:id="0">
    <w:p w14:paraId="248AAC0E" w14:textId="77777777" w:rsidR="00BB51EB" w:rsidRDefault="00BB51EB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BB51EB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BB51EB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4F456E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39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97510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B51EB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5A4D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0F9873-3A96-4D2A-B806-35CE0E9EB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2020-05-27T08:24:00Z</dcterms:created>
  <dcterms:modified xsi:type="dcterms:W3CDTF">2020-05-27T08:25:00Z</dcterms:modified>
</cp:coreProperties>
</file>